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91A" w:rsidRPr="00D718BD" w:rsidRDefault="0070691A" w:rsidP="00110DDD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iCs/>
          <w:sz w:val="24"/>
          <w:szCs w:val="24"/>
          <w:lang w:eastAsia="ar-SA"/>
        </w:rPr>
      </w:pP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br/>
        <w:t>FS.271.15.2023</w:t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D718BD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  <w:t>Załącznik nr 4 do SWZ</w:t>
      </w:r>
    </w:p>
    <w:p w:rsidR="0070691A" w:rsidRPr="00D718BD" w:rsidRDefault="0070691A" w:rsidP="00D718BD">
      <w:pPr>
        <w:spacing w:after="0"/>
        <w:jc w:val="center"/>
        <w:rPr>
          <w:rFonts w:ascii="Times New Roman" w:eastAsia="MS PMincho" w:hAnsi="Times New Roman" w:cs="Times New Roman"/>
          <w:b/>
          <w:bCs/>
        </w:rPr>
      </w:pPr>
      <w:r w:rsidRPr="00D718BD">
        <w:rPr>
          <w:rFonts w:ascii="Times New Roman" w:hAnsi="Times New Roman" w:cs="Times New Roman"/>
          <w:i/>
          <w:sz w:val="24"/>
          <w:szCs w:val="24"/>
        </w:rPr>
        <w:br/>
      </w:r>
      <w:r w:rsidRPr="00D718BD">
        <w:rPr>
          <w:rFonts w:ascii="Times New Roman" w:hAnsi="Times New Roman" w:cs="Times New Roman"/>
          <w:i/>
          <w:sz w:val="24"/>
          <w:szCs w:val="24"/>
        </w:rPr>
        <w:br/>
      </w:r>
      <w:r w:rsidRPr="00D718BD">
        <w:rPr>
          <w:rFonts w:ascii="Times New Roman" w:eastAsia="MS PMincho" w:hAnsi="Times New Roman" w:cs="Times New Roman"/>
          <w:b/>
          <w:bCs/>
        </w:rPr>
        <w:t>OŚWIADCZENIE</w:t>
      </w:r>
      <w:bookmarkStart w:id="0" w:name="_GoBack"/>
      <w:bookmarkEnd w:id="0"/>
    </w:p>
    <w:p w:rsidR="0070691A" w:rsidRPr="00D718BD" w:rsidRDefault="0070691A" w:rsidP="00D718BD">
      <w:pPr>
        <w:spacing w:after="0"/>
        <w:jc w:val="center"/>
        <w:rPr>
          <w:rFonts w:ascii="Times New Roman" w:eastAsia="MS PMincho" w:hAnsi="Times New Roman" w:cs="Times New Roman"/>
          <w:b/>
          <w:bCs/>
        </w:rPr>
      </w:pPr>
      <w:r w:rsidRPr="00D718BD">
        <w:rPr>
          <w:rFonts w:ascii="Times New Roman" w:eastAsia="MS PMincho" w:hAnsi="Times New Roman" w:cs="Times New Roman"/>
          <w:b/>
          <w:bCs/>
        </w:rPr>
        <w:t>SKŁADANE W ZWIĄZKU Z AGRESJĄ ROSJI WOBEC UKRAINY</w:t>
      </w:r>
    </w:p>
    <w:p w:rsidR="0070691A" w:rsidRPr="00D718BD" w:rsidRDefault="0070691A" w:rsidP="00ED24D9">
      <w:pPr>
        <w:spacing w:after="0"/>
        <w:rPr>
          <w:rFonts w:ascii="Times New Roman" w:hAnsi="Times New Roman" w:cs="Times New Roman"/>
          <w:bCs/>
          <w:lang w:eastAsia="ar-SA"/>
        </w:rPr>
      </w:pPr>
      <w:r w:rsidRPr="00D718B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 w:rsidRPr="00D718B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 w:rsidRPr="00D718BD">
        <w:rPr>
          <w:rFonts w:ascii="Times New Roman" w:hAnsi="Times New Roman" w:cs="Times New Roman"/>
          <w:bCs/>
          <w:lang w:eastAsia="ar-SA"/>
        </w:rPr>
        <w:t>Na potrzeby postępowania o udzielenie zamówienia publicznego pn.:</w:t>
      </w:r>
      <w:r>
        <w:rPr>
          <w:rFonts w:ascii="Times New Roman" w:hAnsi="Times New Roman" w:cs="Times New Roman"/>
          <w:bCs/>
          <w:lang w:eastAsia="ar-SA"/>
        </w:rPr>
        <w:t xml:space="preserve"> </w:t>
      </w:r>
      <w:r w:rsidRPr="00D718B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85183A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”</w:t>
      </w:r>
      <w:r w:rsidRPr="0085183A">
        <w:rPr>
          <w:rFonts w:ascii="Times New Roman" w:hAnsi="Times New Roman" w:cs="Times New Roman"/>
          <w:b/>
          <w:sz w:val="24"/>
          <w:szCs w:val="24"/>
        </w:rPr>
        <w:t>Udzielenie Gminie Święciechowa kredytu długoterminowego w kwocie: 8.000.000,00 zł</w:t>
      </w:r>
      <w:r w:rsidRPr="0085183A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„</w:t>
      </w:r>
      <w:r w:rsidRPr="00D718BD">
        <w:rPr>
          <w:rFonts w:ascii="Times New Roman" w:hAnsi="Times New Roman" w:cs="Times New Roman"/>
          <w:b/>
          <w:bCs/>
          <w:kern w:val="1"/>
        </w:rPr>
        <w:t xml:space="preserve"> </w:t>
      </w:r>
      <w:r w:rsidRPr="00D718BD">
        <w:rPr>
          <w:rFonts w:ascii="Times New Roman" w:hAnsi="Times New Roman" w:cs="Times New Roman"/>
          <w:bCs/>
          <w:kern w:val="1"/>
        </w:rPr>
        <w:t>działając w imieniu Wykonawcy</w:t>
      </w:r>
      <w:r w:rsidRPr="00D718BD">
        <w:rPr>
          <w:rFonts w:ascii="Times New Roman" w:hAnsi="Times New Roman" w:cs="Times New Roman"/>
          <w:b/>
          <w:bCs/>
          <w:kern w:val="1"/>
        </w:rPr>
        <w:t xml:space="preserve">, </w:t>
      </w:r>
      <w:r w:rsidRPr="00D718BD">
        <w:rPr>
          <w:rFonts w:ascii="Times New Roman" w:hAnsi="Times New Roman" w:cs="Times New Roman"/>
          <w:bCs/>
          <w:kern w:val="1"/>
        </w:rPr>
        <w:t>mając na uwadze treść</w:t>
      </w:r>
      <w:r w:rsidRPr="00D718BD">
        <w:rPr>
          <w:rFonts w:ascii="Times New Roman" w:hAnsi="Times New Roman" w:cs="Times New Roman"/>
          <w:b/>
          <w:bCs/>
          <w:kern w:val="1"/>
        </w:rPr>
        <w:t>:</w:t>
      </w:r>
      <w:r w:rsidRPr="00D718BD">
        <w:rPr>
          <w:rFonts w:ascii="Times New Roman" w:hAnsi="Times New Roman" w:cs="Times New Roman"/>
          <w:b/>
          <w:bCs/>
          <w:kern w:val="1"/>
        </w:rPr>
        <w:br/>
      </w:r>
    </w:p>
    <w:p w:rsidR="0070691A" w:rsidRPr="00D718BD" w:rsidRDefault="0070691A" w:rsidP="00ED24D9">
      <w:pPr>
        <w:pStyle w:val="Standard"/>
        <w:widowControl w:val="0"/>
        <w:numPr>
          <w:ilvl w:val="0"/>
          <w:numId w:val="34"/>
        </w:numPr>
        <w:spacing w:after="0"/>
        <w:ind w:left="357" w:hanging="357"/>
        <w:rPr>
          <w:rFonts w:ascii="Times New Roman" w:eastAsia="MS Mincho" w:hAnsi="Times New Roman"/>
          <w:bCs/>
          <w:color w:val="000000"/>
        </w:rPr>
      </w:pPr>
      <w:r w:rsidRPr="00D718BD">
        <w:rPr>
          <w:rFonts w:ascii="Times New Roman" w:eastAsia="MS Mincho" w:hAnsi="Times New Roman"/>
          <w:b/>
          <w:color w:val="000000"/>
        </w:rPr>
        <w:t xml:space="preserve">art. 7 ust. 1 pkt 1-3 </w:t>
      </w:r>
      <w:r w:rsidRPr="00D718BD">
        <w:rPr>
          <w:rFonts w:ascii="Times New Roman" w:eastAsia="MS Mincho" w:hAnsi="Times New Roman"/>
          <w:bCs/>
          <w:color w:val="000000"/>
        </w:rPr>
        <w:t xml:space="preserve">ustawy </w:t>
      </w:r>
      <w:r w:rsidRPr="00D718BD">
        <w:rPr>
          <w:rFonts w:ascii="Times New Roman" w:eastAsia="MS Mincho" w:hAnsi="Times New Roman"/>
        </w:rPr>
        <w:t>z dnia 13 kwietnia 2022 r. o szczególnych rozwiązaniach w zakresie przeciwdziałania wspieraniu agresji na Ukrainę oraz służących ochronie bezpieczeństwa narodowego, oświadczam, że:</w:t>
      </w:r>
    </w:p>
    <w:p w:rsidR="0070691A" w:rsidRPr="00D718BD" w:rsidRDefault="0070691A" w:rsidP="00ED24D9">
      <w:pPr>
        <w:pStyle w:val="Standard"/>
        <w:widowControl w:val="0"/>
        <w:spacing w:after="0"/>
        <w:ind w:left="357"/>
        <w:rPr>
          <w:rFonts w:ascii="Times New Roman" w:eastAsia="MS Mincho" w:hAnsi="Times New Roman"/>
          <w:bCs/>
          <w:color w:val="000000"/>
        </w:rPr>
      </w:pPr>
      <w:r w:rsidRPr="00D718BD">
        <w:rPr>
          <w:rFonts w:ascii="Times New Roman" w:eastAsia="MS Gothic" w:hAnsi="Segoe UI Symbol"/>
          <w:b/>
          <w:color w:val="000000"/>
        </w:rPr>
        <w:t>☐</w:t>
      </w:r>
      <w:r w:rsidRPr="00D718BD">
        <w:rPr>
          <w:rFonts w:ascii="Times New Roman" w:eastAsia="MS Mincho" w:hAnsi="Times New Roman"/>
          <w:b/>
          <w:color w:val="000000"/>
        </w:rPr>
        <w:tab/>
        <w:t>nie jestem:</w:t>
      </w:r>
    </w:p>
    <w:p w:rsidR="0070691A" w:rsidRPr="00D718BD" w:rsidRDefault="0070691A" w:rsidP="00ED24D9">
      <w:pPr>
        <w:pStyle w:val="paragraph"/>
        <w:numPr>
          <w:ilvl w:val="0"/>
          <w:numId w:val="40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 wymienionym w wykazach określonych w rozporządzeniu 765/2006 i rozporządzeniu 269/2014 albo wpisanym na listę</w:t>
      </w:r>
      <w:r w:rsidRPr="00D718BD">
        <w:rPr>
          <w:rStyle w:val="FootnoteReference"/>
          <w:rFonts w:eastAsia="MS Mincho"/>
          <w:sz w:val="22"/>
          <w:szCs w:val="22"/>
        </w:rPr>
        <w:footnoteReference w:id="2"/>
      </w:r>
      <w:r w:rsidRPr="00D718BD">
        <w:rPr>
          <w:rFonts w:eastAsia="MS Mincho"/>
          <w:sz w:val="22"/>
          <w:szCs w:val="22"/>
        </w:rPr>
        <w:t xml:space="preserve"> na podstawie decyzji w sprawie wpisu na listę rozstrzygającej o zastosowaniu środka, o którym mowa w art. 1 pkt 3 tej ustawy,</w:t>
      </w:r>
    </w:p>
    <w:p w:rsidR="0070691A" w:rsidRPr="00D718BD" w:rsidRDefault="0070691A" w:rsidP="00ED24D9">
      <w:pPr>
        <w:pStyle w:val="paragraph"/>
        <w:numPr>
          <w:ilvl w:val="0"/>
          <w:numId w:val="40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wykonawcą, którego beneficjentem rzeczywistym w rozumieniu ustawy z dnia 1 marca 2018 r. o przeciwdziałaniu praniu pieniędzy oraz finansowaniu terroryzmu (Dz.U. z 2023 r. poz. 124) jest osoba wymieniona w wykazach określonych w rozporządzeniu 765/2006 i rozporządzeniu 269/2014 albo wpisana na listę lub będąca takim beneficjentem rzeczywistym od dnia 24 lutego 2022 r., o ile została wpisana na listę na podstawie decyzji w sprawie wpisu na listę rozstrzygającej o zastosowaniu środka, o którym mowa w art. 1 pkt 3 tej ustawy,</w:t>
      </w:r>
    </w:p>
    <w:p w:rsidR="0070691A" w:rsidRPr="00D718BD" w:rsidRDefault="0070691A" w:rsidP="00ED24D9">
      <w:pPr>
        <w:pStyle w:val="paragraph"/>
        <w:numPr>
          <w:ilvl w:val="0"/>
          <w:numId w:val="40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wykonawcą, którego jednostką dominującą w rozumieniu art. 3 ust. 1 pkt 37 ustawy z dnia 29 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 3 tej ustawy;</w:t>
      </w:r>
    </w:p>
    <w:p w:rsidR="0070691A" w:rsidRPr="00D718BD" w:rsidRDefault="0070691A" w:rsidP="00ED24D9">
      <w:pPr>
        <w:pStyle w:val="paragraph"/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albo:</w:t>
      </w:r>
    </w:p>
    <w:p w:rsidR="0070691A" w:rsidRPr="00D718BD" w:rsidRDefault="0070691A" w:rsidP="00ED24D9">
      <w:pPr>
        <w:spacing w:after="0"/>
        <w:rPr>
          <w:rFonts w:ascii="Times New Roman" w:eastAsia="MS Mincho" w:hAnsi="Times New Roman" w:cs="Times New Roman"/>
          <w:b/>
          <w:color w:val="000000"/>
        </w:rPr>
      </w:pPr>
      <w:r w:rsidRPr="00D718BD">
        <w:rPr>
          <w:rFonts w:ascii="Times New Roman" w:eastAsia="MS Gothic" w:hAnsi="Segoe UI Symbol" w:cs="Times New Roman"/>
          <w:b/>
          <w:bCs/>
          <w:color w:val="000000"/>
          <w:lang w:eastAsia="ar-SA"/>
        </w:rPr>
        <w:t>☐</w:t>
      </w:r>
      <w:r w:rsidRPr="00D718BD">
        <w:rPr>
          <w:rFonts w:ascii="Times New Roman" w:hAnsi="Times New Roman" w:cs="Times New Roman"/>
          <w:b/>
          <w:bCs/>
          <w:color w:val="000000"/>
          <w:lang w:eastAsia="ar-SA"/>
        </w:rPr>
        <w:tab/>
        <w:t>jestem</w:t>
      </w:r>
      <w:r w:rsidRPr="00D718BD">
        <w:rPr>
          <w:rFonts w:ascii="Times New Roman" w:eastAsia="MS Mincho" w:hAnsi="Times New Roman" w:cs="Times New Roman"/>
          <w:b/>
          <w:color w:val="000000"/>
        </w:rPr>
        <w:t>:</w:t>
      </w:r>
    </w:p>
    <w:p w:rsidR="0070691A" w:rsidRPr="00D718BD" w:rsidRDefault="0070691A" w:rsidP="00ED24D9">
      <w:pPr>
        <w:pStyle w:val="paragraph"/>
        <w:numPr>
          <w:ilvl w:val="0"/>
          <w:numId w:val="43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 wymienionym w wykazach określonych w rozporządzeniu 765/2006 i rozporządzeniu 269/2014 albo wpisanym na listę na podstawie decyzji w sprawie wpisu na listę rozstrzygającej o zastosowaniu środka, o którym mowa w art. 1 pkt 3 tej ustawy, lub</w:t>
      </w:r>
    </w:p>
    <w:p w:rsidR="0070691A" w:rsidRPr="00D718BD" w:rsidRDefault="0070691A" w:rsidP="00ED24D9">
      <w:pPr>
        <w:pStyle w:val="paragraph"/>
        <w:numPr>
          <w:ilvl w:val="0"/>
          <w:numId w:val="43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wykonawcą, którego beneficjentem rzeczywistym w rozumieniu ustawy z dnia 1 marca 2018 r. o przeciwdziałaniu praniu pieniędzy oraz finansowaniu terroryzmu jest osoba wymieniona w wykazach określonych w rozporządzeniu 765/2006 i rozporządzeniu 269/2014 albo wpisana na listę lub będąca takim beneficjentem rzeczywistym od dnia 24 lutego 2022 r., o ile została wpisana na listę na podstawie decyzji w sprawie wpisu na listę rozstrzygającej o zastosowaniu środka, o którym mowa w art. 1 pkt 3 tej ustawy, lub</w:t>
      </w:r>
    </w:p>
    <w:p w:rsidR="0070691A" w:rsidRPr="00D718BD" w:rsidRDefault="0070691A" w:rsidP="00ED24D9">
      <w:pPr>
        <w:pStyle w:val="paragraph"/>
        <w:numPr>
          <w:ilvl w:val="0"/>
          <w:numId w:val="43"/>
        </w:numPr>
        <w:spacing w:before="0" w:beforeAutospacing="0" w:after="0" w:afterAutospacing="0" w:line="276" w:lineRule="auto"/>
        <w:rPr>
          <w:rFonts w:eastAsia="MS Mincho"/>
          <w:sz w:val="22"/>
          <w:szCs w:val="22"/>
        </w:rPr>
      </w:pPr>
      <w:r w:rsidRPr="00D718BD">
        <w:rPr>
          <w:rFonts w:eastAsia="MS Mincho"/>
          <w:sz w:val="22"/>
          <w:szCs w:val="22"/>
        </w:rPr>
        <w:t>wykonawcą,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 3 tej ustawy.</w:t>
      </w:r>
    </w:p>
    <w:p w:rsidR="0070691A" w:rsidRPr="00D718BD" w:rsidRDefault="0070691A" w:rsidP="00ED24D9">
      <w:pPr>
        <w:spacing w:after="0"/>
        <w:contextualSpacing/>
        <w:rPr>
          <w:rFonts w:ascii="Times New Roman" w:hAnsi="Times New Roman" w:cs="Times New Roman"/>
          <w:color w:val="000000"/>
          <w:lang w:eastAsia="ar-SA"/>
        </w:rPr>
      </w:pPr>
    </w:p>
    <w:p w:rsidR="0070691A" w:rsidRPr="00D718BD" w:rsidRDefault="0070691A" w:rsidP="00ED24D9">
      <w:pPr>
        <w:spacing w:after="0"/>
        <w:contextualSpacing/>
        <w:rPr>
          <w:rFonts w:ascii="Times New Roman" w:hAnsi="Times New Roman" w:cs="Times New Roman"/>
          <w:color w:val="000000"/>
          <w:lang w:eastAsia="ar-SA"/>
        </w:rPr>
      </w:pPr>
    </w:p>
    <w:p w:rsidR="0070691A" w:rsidRPr="00D718BD" w:rsidRDefault="0070691A" w:rsidP="00BD484D">
      <w:pPr>
        <w:spacing w:after="0"/>
        <w:contextualSpacing/>
        <w:jc w:val="center"/>
        <w:rPr>
          <w:rFonts w:ascii="Times New Roman" w:hAnsi="Times New Roman" w:cs="Times New Roman"/>
          <w:color w:val="FFFFFF"/>
          <w:lang w:eastAsia="ar-SA"/>
        </w:rPr>
      </w:pPr>
      <w:r w:rsidRPr="00D718BD">
        <w:rPr>
          <w:rFonts w:ascii="Times New Roman" w:hAnsi="Times New Roman" w:cs="Times New Roman"/>
          <w:i/>
          <w:iCs/>
          <w:color w:val="FFFFFF"/>
          <w:highlight w:val="black"/>
        </w:rPr>
        <w:t>niniejszy dokument w postaci elektronicznej należy opatrzyć kwalifikowanym podpisem elektronicznym przez osobę lub osoby uprawnione do reprezentowania Wykonawcy</w:t>
      </w:r>
    </w:p>
    <w:sectPr w:rsidR="0070691A" w:rsidRPr="00D718BD" w:rsidSect="00110DDD">
      <w:headerReference w:type="default" r:id="rId7"/>
      <w:footerReference w:type="even" r:id="rId8"/>
      <w:pgSz w:w="11907" w:h="16840" w:code="9"/>
      <w:pgMar w:top="851" w:right="1418" w:bottom="1134" w:left="1418" w:header="0" w:footer="454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91A" w:rsidRDefault="0070691A" w:rsidP="00195792">
      <w:pPr>
        <w:spacing w:after="0" w:line="240" w:lineRule="auto"/>
      </w:pPr>
      <w:r>
        <w:separator/>
      </w:r>
    </w:p>
  </w:endnote>
  <w:endnote w:type="continuationSeparator" w:id="0">
    <w:p w:rsidR="0070691A" w:rsidRDefault="0070691A" w:rsidP="00195792">
      <w:pPr>
        <w:spacing w:after="0" w:line="240" w:lineRule="auto"/>
      </w:pPr>
      <w:r>
        <w:continuationSeparator/>
      </w:r>
    </w:p>
  </w:endnote>
  <w:endnote w:type="continuationNotice" w:id="1">
    <w:p w:rsidR="0070691A" w:rsidRDefault="0070691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?l?r SVb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PMincho">
    <w:altName w:val="MS Gothic"/>
    <w:panose1 w:val="02020600040205080304"/>
    <w:charset w:val="80"/>
    <w:family w:val="roman"/>
    <w:notTrueType/>
    <w:pitch w:val="variable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icadilly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91A" w:rsidRDefault="0070691A" w:rsidP="004C3EFB">
    <w:pPr>
      <w:pStyle w:val="Footer"/>
      <w:spacing w:after="0"/>
      <w:ind w:left="-73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6" type="#_x0000_t75" style="width:589.5pt;height:50.2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91A" w:rsidRDefault="0070691A" w:rsidP="00195792">
      <w:pPr>
        <w:spacing w:after="0" w:line="240" w:lineRule="auto"/>
      </w:pPr>
      <w:r>
        <w:separator/>
      </w:r>
    </w:p>
  </w:footnote>
  <w:footnote w:type="continuationSeparator" w:id="0">
    <w:p w:rsidR="0070691A" w:rsidRDefault="0070691A" w:rsidP="00195792">
      <w:pPr>
        <w:spacing w:after="0" w:line="240" w:lineRule="auto"/>
      </w:pPr>
      <w:r>
        <w:continuationSeparator/>
      </w:r>
    </w:p>
  </w:footnote>
  <w:footnote w:type="continuationNotice" w:id="1">
    <w:p w:rsidR="0070691A" w:rsidRDefault="0070691A">
      <w:pPr>
        <w:spacing w:after="0" w:line="240" w:lineRule="auto"/>
      </w:pPr>
    </w:p>
  </w:footnote>
  <w:footnote w:id="2">
    <w:p w:rsidR="0070691A" w:rsidRDefault="0070691A" w:rsidP="00110DDD">
      <w:pPr>
        <w:pStyle w:val="FootnoteText"/>
        <w:jc w:val="both"/>
      </w:pPr>
      <w:r w:rsidRPr="00B011FE">
        <w:rPr>
          <w:rStyle w:val="FootnoteReference"/>
        </w:rPr>
        <w:footnoteRef/>
      </w:r>
      <w:r w:rsidRPr="00B011FE">
        <w:t xml:space="preserve"> Lista</w:t>
      </w:r>
      <w:r>
        <w:t xml:space="preserve"> </w:t>
      </w:r>
      <w:r w:rsidRPr="00792196">
        <w:t>osób i podmiotów, wobec których są stosowane środki</w:t>
      </w:r>
      <w:r>
        <w:t xml:space="preserve"> ograniczające,</w:t>
      </w:r>
      <w:r w:rsidRPr="00792196">
        <w:t xml:space="preserve"> prowadzona przez ministra właściwego do spraw wewnętrznych</w:t>
      </w:r>
      <w:r w:rsidRPr="00B011FE">
        <w:t>, o której mowa w art. 2 ust. 1 ustawy z dnia 13 kwietnia 2022 r. o</w:t>
      </w:r>
      <w:r>
        <w:t> </w:t>
      </w:r>
      <w:r w:rsidRPr="00B011FE">
        <w:t>szczególnych rozwiązaniach w zakresie przeciwdziałania wspieraniu agresji na Ukrainę oraz służących ochronie bezpieczeństwa narodowego.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91A" w:rsidRDefault="0070691A" w:rsidP="001652BC">
    <w:pPr>
      <w:pStyle w:val="Header"/>
      <w:spacing w:after="0"/>
      <w:rPr>
        <w:rFonts w:ascii="Picadilly" w:hAnsi="Picadilly"/>
        <w:b/>
        <w:color w:val="17365D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974"/>
    <w:multiLevelType w:val="hybridMultilevel"/>
    <w:tmpl w:val="1D62C3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72FA9"/>
    <w:multiLevelType w:val="multilevel"/>
    <w:tmpl w:val="318C53B4"/>
    <w:lvl w:ilvl="0">
      <w:start w:val="63"/>
      <w:numFmt w:val="decimal"/>
      <w:lvlText w:val="%1"/>
      <w:lvlJc w:val="left"/>
      <w:pPr>
        <w:ind w:left="780" w:hanging="780"/>
      </w:pPr>
      <w:rPr>
        <w:rFonts w:cs="Times New Roman" w:hint="default"/>
      </w:rPr>
    </w:lvl>
    <w:lvl w:ilvl="1">
      <w:start w:val="600"/>
      <w:numFmt w:val="decimal"/>
      <w:lvlText w:val="%1-%2"/>
      <w:lvlJc w:val="left"/>
      <w:pPr>
        <w:ind w:left="5600" w:hanging="7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0420" w:hanging="78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5240" w:hanging="7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036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51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036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-30356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-25176" w:hanging="1800"/>
      </w:pPr>
      <w:rPr>
        <w:rFonts w:cs="Times New Roman" w:hint="default"/>
      </w:rPr>
    </w:lvl>
  </w:abstractNum>
  <w:abstractNum w:abstractNumId="2">
    <w:nsid w:val="05663B99"/>
    <w:multiLevelType w:val="hybridMultilevel"/>
    <w:tmpl w:val="9C96C26E"/>
    <w:lvl w:ilvl="0" w:tplc="F4E6C860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A50B2A"/>
    <w:multiLevelType w:val="hybridMultilevel"/>
    <w:tmpl w:val="1D1869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D413F8"/>
    <w:multiLevelType w:val="hybridMultilevel"/>
    <w:tmpl w:val="87625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B1DC5"/>
    <w:multiLevelType w:val="hybridMultilevel"/>
    <w:tmpl w:val="CDEC4DA2"/>
    <w:lvl w:ilvl="0" w:tplc="AB568ACA">
      <w:start w:val="1"/>
      <w:numFmt w:val="decimal"/>
      <w:lvlText w:val="%1)"/>
      <w:lvlJc w:val="left"/>
      <w:pPr>
        <w:ind w:left="40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  <w:rPr>
        <w:rFonts w:cs="Times New Roman"/>
      </w:rPr>
    </w:lvl>
  </w:abstractNum>
  <w:abstractNum w:abstractNumId="6">
    <w:nsid w:val="0CD62769"/>
    <w:multiLevelType w:val="hybridMultilevel"/>
    <w:tmpl w:val="3D7AC272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CEC73A5"/>
    <w:multiLevelType w:val="hybridMultilevel"/>
    <w:tmpl w:val="7D524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081AC4"/>
    <w:multiLevelType w:val="hybridMultilevel"/>
    <w:tmpl w:val="3CC6FC0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D84DA7"/>
    <w:multiLevelType w:val="hybridMultilevel"/>
    <w:tmpl w:val="8DDC9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05AD6"/>
    <w:multiLevelType w:val="hybridMultilevel"/>
    <w:tmpl w:val="58D41A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EDD5459"/>
    <w:multiLevelType w:val="hybridMultilevel"/>
    <w:tmpl w:val="62FAA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381F48"/>
    <w:multiLevelType w:val="hybridMultilevel"/>
    <w:tmpl w:val="8B42C46E"/>
    <w:lvl w:ilvl="0" w:tplc="2D9E8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D67A04"/>
    <w:multiLevelType w:val="hybridMultilevel"/>
    <w:tmpl w:val="6B5060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3BA4A65"/>
    <w:multiLevelType w:val="hybridMultilevel"/>
    <w:tmpl w:val="73E0D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D7087"/>
    <w:multiLevelType w:val="hybridMultilevel"/>
    <w:tmpl w:val="65BC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D85078"/>
    <w:multiLevelType w:val="hybridMultilevel"/>
    <w:tmpl w:val="AF921B04"/>
    <w:lvl w:ilvl="0" w:tplc="CF12726A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B0F28BC"/>
    <w:multiLevelType w:val="hybridMultilevel"/>
    <w:tmpl w:val="5964B4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715F48"/>
    <w:multiLevelType w:val="hybridMultilevel"/>
    <w:tmpl w:val="C7B293D6"/>
    <w:lvl w:ilvl="0" w:tplc="4E8247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2AC2E05"/>
    <w:multiLevelType w:val="hybridMultilevel"/>
    <w:tmpl w:val="49688C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49730C7"/>
    <w:multiLevelType w:val="hybridMultilevel"/>
    <w:tmpl w:val="769A8152"/>
    <w:lvl w:ilvl="0" w:tplc="B32C32F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/>
        <w:bCs/>
        <w:i w:val="0"/>
        <w:iCs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4C06B6B"/>
    <w:multiLevelType w:val="hybridMultilevel"/>
    <w:tmpl w:val="3C3082AA"/>
    <w:lvl w:ilvl="0" w:tplc="DEF4AFF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77D677F"/>
    <w:multiLevelType w:val="hybridMultilevel"/>
    <w:tmpl w:val="793A4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0947F5"/>
    <w:multiLevelType w:val="hybridMultilevel"/>
    <w:tmpl w:val="82740E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3A4B10"/>
    <w:multiLevelType w:val="hybridMultilevel"/>
    <w:tmpl w:val="F6E66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23068"/>
    <w:multiLevelType w:val="hybridMultilevel"/>
    <w:tmpl w:val="88E2C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1F7360"/>
    <w:multiLevelType w:val="hybridMultilevel"/>
    <w:tmpl w:val="DDE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376E2"/>
    <w:multiLevelType w:val="hybridMultilevel"/>
    <w:tmpl w:val="3CC6FC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0C30C56"/>
    <w:multiLevelType w:val="hybridMultilevel"/>
    <w:tmpl w:val="19CAB0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373302E"/>
    <w:multiLevelType w:val="hybridMultilevel"/>
    <w:tmpl w:val="9E906B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58464413"/>
    <w:multiLevelType w:val="hybridMultilevel"/>
    <w:tmpl w:val="A726EF46"/>
    <w:lvl w:ilvl="0" w:tplc="F7507EA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146C5F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C04AF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FCEC5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090081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F2975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CB4611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928B1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5E11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FCC4F96"/>
    <w:multiLevelType w:val="hybridMultilevel"/>
    <w:tmpl w:val="5A5835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3B321B"/>
    <w:multiLevelType w:val="hybridMultilevel"/>
    <w:tmpl w:val="6D96A080"/>
    <w:lvl w:ilvl="0" w:tplc="B3F8A056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3">
    <w:nsid w:val="64C52133"/>
    <w:multiLevelType w:val="hybridMultilevel"/>
    <w:tmpl w:val="B58644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7237E07"/>
    <w:multiLevelType w:val="hybridMultilevel"/>
    <w:tmpl w:val="364097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A284238"/>
    <w:multiLevelType w:val="hybridMultilevel"/>
    <w:tmpl w:val="27E2937E"/>
    <w:lvl w:ilvl="0" w:tplc="7AF8DDFE">
      <w:start w:val="1"/>
      <w:numFmt w:val="decimal"/>
      <w:lvlText w:val="5.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0E31417"/>
    <w:multiLevelType w:val="hybridMultilevel"/>
    <w:tmpl w:val="A5BCC166"/>
    <w:lvl w:ilvl="0" w:tplc="10D04C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1C42EE5"/>
    <w:multiLevelType w:val="hybridMultilevel"/>
    <w:tmpl w:val="828250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2A87212"/>
    <w:multiLevelType w:val="hybridMultilevel"/>
    <w:tmpl w:val="1966D6F2"/>
    <w:lvl w:ilvl="0" w:tplc="2D9E80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DB459A"/>
    <w:multiLevelType w:val="hybridMultilevel"/>
    <w:tmpl w:val="B5E225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9366F87"/>
    <w:multiLevelType w:val="hybridMultilevel"/>
    <w:tmpl w:val="D7905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2"/>
  </w:num>
  <w:num w:numId="4">
    <w:abstractNumId w:val="21"/>
  </w:num>
  <w:num w:numId="5">
    <w:abstractNumId w:val="4"/>
  </w:num>
  <w:num w:numId="6">
    <w:abstractNumId w:val="24"/>
  </w:num>
  <w:num w:numId="7">
    <w:abstractNumId w:val="36"/>
  </w:num>
  <w:num w:numId="8">
    <w:abstractNumId w:val="11"/>
  </w:num>
  <w:num w:numId="9">
    <w:abstractNumId w:val="22"/>
  </w:num>
  <w:num w:numId="10">
    <w:abstractNumId w:val="1"/>
  </w:num>
  <w:num w:numId="11">
    <w:abstractNumId w:val="6"/>
  </w:num>
  <w:num w:numId="12">
    <w:abstractNumId w:val="19"/>
  </w:num>
  <w:num w:numId="13">
    <w:abstractNumId w:val="26"/>
  </w:num>
  <w:num w:numId="14">
    <w:abstractNumId w:val="32"/>
  </w:num>
  <w:num w:numId="15">
    <w:abstractNumId w:val="34"/>
  </w:num>
  <w:num w:numId="16">
    <w:abstractNumId w:val="15"/>
  </w:num>
  <w:num w:numId="17">
    <w:abstractNumId w:val="13"/>
  </w:num>
  <w:num w:numId="18">
    <w:abstractNumId w:val="25"/>
  </w:num>
  <w:num w:numId="19">
    <w:abstractNumId w:val="7"/>
  </w:num>
  <w:num w:numId="20">
    <w:abstractNumId w:val="40"/>
  </w:num>
  <w:num w:numId="21">
    <w:abstractNumId w:val="9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3"/>
  </w:num>
  <w:num w:numId="28">
    <w:abstractNumId w:val="23"/>
  </w:num>
  <w:num w:numId="29">
    <w:abstractNumId w:val="38"/>
  </w:num>
  <w:num w:numId="30">
    <w:abstractNumId w:val="16"/>
  </w:num>
  <w:num w:numId="31">
    <w:abstractNumId w:val="31"/>
  </w:num>
  <w:num w:numId="32">
    <w:abstractNumId w:val="5"/>
  </w:num>
  <w:num w:numId="33">
    <w:abstractNumId w:val="39"/>
  </w:num>
  <w:num w:numId="34">
    <w:abstractNumId w:val="20"/>
  </w:num>
  <w:num w:numId="35">
    <w:abstractNumId w:val="28"/>
  </w:num>
  <w:num w:numId="36">
    <w:abstractNumId w:val="10"/>
  </w:num>
  <w:num w:numId="37">
    <w:abstractNumId w:val="37"/>
  </w:num>
  <w:num w:numId="38">
    <w:abstractNumId w:val="17"/>
  </w:num>
  <w:num w:numId="39">
    <w:abstractNumId w:val="35"/>
  </w:num>
  <w:num w:numId="40">
    <w:abstractNumId w:val="27"/>
  </w:num>
  <w:num w:numId="41">
    <w:abstractNumId w:val="29"/>
  </w:num>
  <w:num w:numId="42">
    <w:abstractNumId w:val="18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9E6"/>
    <w:rsid w:val="00000EA3"/>
    <w:rsid w:val="0000361C"/>
    <w:rsid w:val="00007E8B"/>
    <w:rsid w:val="000119C1"/>
    <w:rsid w:val="00016253"/>
    <w:rsid w:val="000170D4"/>
    <w:rsid w:val="000226E2"/>
    <w:rsid w:val="00025A2A"/>
    <w:rsid w:val="00026FAB"/>
    <w:rsid w:val="00032E63"/>
    <w:rsid w:val="000341DD"/>
    <w:rsid w:val="0004033A"/>
    <w:rsid w:val="000427C6"/>
    <w:rsid w:val="00042F76"/>
    <w:rsid w:val="00043FD5"/>
    <w:rsid w:val="00044027"/>
    <w:rsid w:val="000451CF"/>
    <w:rsid w:val="000452F3"/>
    <w:rsid w:val="00053016"/>
    <w:rsid w:val="00054140"/>
    <w:rsid w:val="0006022C"/>
    <w:rsid w:val="000658FD"/>
    <w:rsid w:val="000662F6"/>
    <w:rsid w:val="0007125F"/>
    <w:rsid w:val="00071A30"/>
    <w:rsid w:val="000737F7"/>
    <w:rsid w:val="000766BC"/>
    <w:rsid w:val="00077D31"/>
    <w:rsid w:val="00082BBF"/>
    <w:rsid w:val="000A76AE"/>
    <w:rsid w:val="000B00FD"/>
    <w:rsid w:val="000B21D6"/>
    <w:rsid w:val="000B7758"/>
    <w:rsid w:val="000C03CD"/>
    <w:rsid w:val="000C096C"/>
    <w:rsid w:val="000C0D55"/>
    <w:rsid w:val="000C1197"/>
    <w:rsid w:val="000C2757"/>
    <w:rsid w:val="000D1766"/>
    <w:rsid w:val="000E155C"/>
    <w:rsid w:val="000E1A98"/>
    <w:rsid w:val="000F0865"/>
    <w:rsid w:val="000F2034"/>
    <w:rsid w:val="000F2529"/>
    <w:rsid w:val="000F26AA"/>
    <w:rsid w:val="000F5D2D"/>
    <w:rsid w:val="000F72F3"/>
    <w:rsid w:val="000F78BB"/>
    <w:rsid w:val="001006A9"/>
    <w:rsid w:val="00101F20"/>
    <w:rsid w:val="0010291B"/>
    <w:rsid w:val="00107495"/>
    <w:rsid w:val="001075D9"/>
    <w:rsid w:val="00110DDD"/>
    <w:rsid w:val="0011559A"/>
    <w:rsid w:val="001213AA"/>
    <w:rsid w:val="00122B27"/>
    <w:rsid w:val="00123E72"/>
    <w:rsid w:val="00124E73"/>
    <w:rsid w:val="001306BD"/>
    <w:rsid w:val="00133429"/>
    <w:rsid w:val="00141217"/>
    <w:rsid w:val="00141731"/>
    <w:rsid w:val="0014554E"/>
    <w:rsid w:val="00145617"/>
    <w:rsid w:val="001512E4"/>
    <w:rsid w:val="00151F48"/>
    <w:rsid w:val="00152446"/>
    <w:rsid w:val="001543A3"/>
    <w:rsid w:val="00154A48"/>
    <w:rsid w:val="00155617"/>
    <w:rsid w:val="00156525"/>
    <w:rsid w:val="00161265"/>
    <w:rsid w:val="001635C8"/>
    <w:rsid w:val="001652BC"/>
    <w:rsid w:val="00165647"/>
    <w:rsid w:val="001661B0"/>
    <w:rsid w:val="00166EF5"/>
    <w:rsid w:val="001736F0"/>
    <w:rsid w:val="00180BEE"/>
    <w:rsid w:val="00182A9B"/>
    <w:rsid w:val="00182DC6"/>
    <w:rsid w:val="0018675F"/>
    <w:rsid w:val="001911FD"/>
    <w:rsid w:val="0019217C"/>
    <w:rsid w:val="00195792"/>
    <w:rsid w:val="001A0B37"/>
    <w:rsid w:val="001A7E00"/>
    <w:rsid w:val="001B1AAB"/>
    <w:rsid w:val="001B3D4B"/>
    <w:rsid w:val="001B46FA"/>
    <w:rsid w:val="001B7E43"/>
    <w:rsid w:val="001C011D"/>
    <w:rsid w:val="001D03DC"/>
    <w:rsid w:val="001D0EB0"/>
    <w:rsid w:val="001D343F"/>
    <w:rsid w:val="001D4222"/>
    <w:rsid w:val="001D59AB"/>
    <w:rsid w:val="001D733D"/>
    <w:rsid w:val="001E2C2D"/>
    <w:rsid w:val="001E47CA"/>
    <w:rsid w:val="001E4E06"/>
    <w:rsid w:val="001E7603"/>
    <w:rsid w:val="001E77C6"/>
    <w:rsid w:val="001E7DF1"/>
    <w:rsid w:val="001F4602"/>
    <w:rsid w:val="00200072"/>
    <w:rsid w:val="002012D1"/>
    <w:rsid w:val="002018CF"/>
    <w:rsid w:val="002029D7"/>
    <w:rsid w:val="00206238"/>
    <w:rsid w:val="00206615"/>
    <w:rsid w:val="0020683F"/>
    <w:rsid w:val="002130DC"/>
    <w:rsid w:val="00214A34"/>
    <w:rsid w:val="00220051"/>
    <w:rsid w:val="00222019"/>
    <w:rsid w:val="002234D3"/>
    <w:rsid w:val="00223AF5"/>
    <w:rsid w:val="00223AFD"/>
    <w:rsid w:val="00227AD9"/>
    <w:rsid w:val="00231654"/>
    <w:rsid w:val="00234FFC"/>
    <w:rsid w:val="00236BB2"/>
    <w:rsid w:val="00237C6F"/>
    <w:rsid w:val="0024158E"/>
    <w:rsid w:val="00243B1F"/>
    <w:rsid w:val="00246877"/>
    <w:rsid w:val="0024692A"/>
    <w:rsid w:val="0024718F"/>
    <w:rsid w:val="00247E89"/>
    <w:rsid w:val="00253670"/>
    <w:rsid w:val="00253C0D"/>
    <w:rsid w:val="0025415B"/>
    <w:rsid w:val="002555D5"/>
    <w:rsid w:val="0025588A"/>
    <w:rsid w:val="00257684"/>
    <w:rsid w:val="00262658"/>
    <w:rsid w:val="002648CE"/>
    <w:rsid w:val="00265448"/>
    <w:rsid w:val="00267F68"/>
    <w:rsid w:val="00272F77"/>
    <w:rsid w:val="0027471D"/>
    <w:rsid w:val="00280F3B"/>
    <w:rsid w:val="00281E14"/>
    <w:rsid w:val="002825DB"/>
    <w:rsid w:val="00292C01"/>
    <w:rsid w:val="00292D20"/>
    <w:rsid w:val="002931DE"/>
    <w:rsid w:val="00295857"/>
    <w:rsid w:val="002B24E9"/>
    <w:rsid w:val="002B5AD4"/>
    <w:rsid w:val="002B5EEB"/>
    <w:rsid w:val="002B72B3"/>
    <w:rsid w:val="002C2BC4"/>
    <w:rsid w:val="002C5B16"/>
    <w:rsid w:val="002D1400"/>
    <w:rsid w:val="002D25AF"/>
    <w:rsid w:val="002D767D"/>
    <w:rsid w:val="002E1F96"/>
    <w:rsid w:val="002E4E0E"/>
    <w:rsid w:val="002E7629"/>
    <w:rsid w:val="002F58AA"/>
    <w:rsid w:val="0030165E"/>
    <w:rsid w:val="0030372B"/>
    <w:rsid w:val="00304551"/>
    <w:rsid w:val="00304D59"/>
    <w:rsid w:val="00304F87"/>
    <w:rsid w:val="00305131"/>
    <w:rsid w:val="00307636"/>
    <w:rsid w:val="0031038C"/>
    <w:rsid w:val="0031043A"/>
    <w:rsid w:val="0031048F"/>
    <w:rsid w:val="00310C92"/>
    <w:rsid w:val="00315CC8"/>
    <w:rsid w:val="003213FE"/>
    <w:rsid w:val="003228A5"/>
    <w:rsid w:val="00324189"/>
    <w:rsid w:val="0032477E"/>
    <w:rsid w:val="00326878"/>
    <w:rsid w:val="00326B63"/>
    <w:rsid w:val="00326C14"/>
    <w:rsid w:val="00334E88"/>
    <w:rsid w:val="00337132"/>
    <w:rsid w:val="00337705"/>
    <w:rsid w:val="0034055D"/>
    <w:rsid w:val="003418FB"/>
    <w:rsid w:val="003426BE"/>
    <w:rsid w:val="00343DDD"/>
    <w:rsid w:val="00344F9A"/>
    <w:rsid w:val="00346997"/>
    <w:rsid w:val="003502C9"/>
    <w:rsid w:val="00354C5D"/>
    <w:rsid w:val="00356226"/>
    <w:rsid w:val="003613F4"/>
    <w:rsid w:val="0036167B"/>
    <w:rsid w:val="00367D02"/>
    <w:rsid w:val="003733F2"/>
    <w:rsid w:val="00376F31"/>
    <w:rsid w:val="003771BB"/>
    <w:rsid w:val="003802A5"/>
    <w:rsid w:val="00390A32"/>
    <w:rsid w:val="0039247B"/>
    <w:rsid w:val="00392A87"/>
    <w:rsid w:val="00396806"/>
    <w:rsid w:val="00396EFB"/>
    <w:rsid w:val="003A011F"/>
    <w:rsid w:val="003A083B"/>
    <w:rsid w:val="003A27F4"/>
    <w:rsid w:val="003A2F02"/>
    <w:rsid w:val="003A3831"/>
    <w:rsid w:val="003A3EC5"/>
    <w:rsid w:val="003A4C80"/>
    <w:rsid w:val="003A634A"/>
    <w:rsid w:val="003A7B18"/>
    <w:rsid w:val="003B0436"/>
    <w:rsid w:val="003B1F67"/>
    <w:rsid w:val="003C723A"/>
    <w:rsid w:val="003D1E50"/>
    <w:rsid w:val="003D7C1F"/>
    <w:rsid w:val="003E10A9"/>
    <w:rsid w:val="003E1CB4"/>
    <w:rsid w:val="003E2657"/>
    <w:rsid w:val="003E2F0E"/>
    <w:rsid w:val="003E4BF9"/>
    <w:rsid w:val="003E5FAC"/>
    <w:rsid w:val="003F2996"/>
    <w:rsid w:val="003F3808"/>
    <w:rsid w:val="003F5C33"/>
    <w:rsid w:val="00400A19"/>
    <w:rsid w:val="00400C76"/>
    <w:rsid w:val="00401945"/>
    <w:rsid w:val="00404D95"/>
    <w:rsid w:val="004100C2"/>
    <w:rsid w:val="0041496B"/>
    <w:rsid w:val="00416E74"/>
    <w:rsid w:val="00423F84"/>
    <w:rsid w:val="0042566A"/>
    <w:rsid w:val="00426F27"/>
    <w:rsid w:val="004276D3"/>
    <w:rsid w:val="00432296"/>
    <w:rsid w:val="00433473"/>
    <w:rsid w:val="00434AA0"/>
    <w:rsid w:val="004373C4"/>
    <w:rsid w:val="00446325"/>
    <w:rsid w:val="0045402F"/>
    <w:rsid w:val="0045523F"/>
    <w:rsid w:val="00460B2E"/>
    <w:rsid w:val="0046669A"/>
    <w:rsid w:val="004714B3"/>
    <w:rsid w:val="004806A5"/>
    <w:rsid w:val="00486354"/>
    <w:rsid w:val="00486A47"/>
    <w:rsid w:val="00490221"/>
    <w:rsid w:val="004937E2"/>
    <w:rsid w:val="00493C0A"/>
    <w:rsid w:val="00496DFC"/>
    <w:rsid w:val="004A17AF"/>
    <w:rsid w:val="004A4FB0"/>
    <w:rsid w:val="004C1B32"/>
    <w:rsid w:val="004C2336"/>
    <w:rsid w:val="004C3EFB"/>
    <w:rsid w:val="004C72D3"/>
    <w:rsid w:val="004D0693"/>
    <w:rsid w:val="004D261E"/>
    <w:rsid w:val="004D31E3"/>
    <w:rsid w:val="004D38B9"/>
    <w:rsid w:val="004D43B8"/>
    <w:rsid w:val="004E1F1C"/>
    <w:rsid w:val="004E234A"/>
    <w:rsid w:val="004E2846"/>
    <w:rsid w:val="004E5DC5"/>
    <w:rsid w:val="004E5F27"/>
    <w:rsid w:val="004F4FCF"/>
    <w:rsid w:val="004F63B9"/>
    <w:rsid w:val="004F7C24"/>
    <w:rsid w:val="004F7E39"/>
    <w:rsid w:val="005045A6"/>
    <w:rsid w:val="00506013"/>
    <w:rsid w:val="005076CB"/>
    <w:rsid w:val="00507C54"/>
    <w:rsid w:val="0051003A"/>
    <w:rsid w:val="00513D26"/>
    <w:rsid w:val="00515AF0"/>
    <w:rsid w:val="00521240"/>
    <w:rsid w:val="0052769F"/>
    <w:rsid w:val="005349F6"/>
    <w:rsid w:val="00534C94"/>
    <w:rsid w:val="0053562E"/>
    <w:rsid w:val="0053645F"/>
    <w:rsid w:val="005378FF"/>
    <w:rsid w:val="00537990"/>
    <w:rsid w:val="00540925"/>
    <w:rsid w:val="0054453E"/>
    <w:rsid w:val="00545518"/>
    <w:rsid w:val="00547143"/>
    <w:rsid w:val="00550B04"/>
    <w:rsid w:val="005518BE"/>
    <w:rsid w:val="005572D2"/>
    <w:rsid w:val="00560308"/>
    <w:rsid w:val="00560C27"/>
    <w:rsid w:val="00563456"/>
    <w:rsid w:val="00567712"/>
    <w:rsid w:val="00570656"/>
    <w:rsid w:val="005732D6"/>
    <w:rsid w:val="00574941"/>
    <w:rsid w:val="0057610E"/>
    <w:rsid w:val="00576550"/>
    <w:rsid w:val="00576D10"/>
    <w:rsid w:val="00585C49"/>
    <w:rsid w:val="00595447"/>
    <w:rsid w:val="00596F84"/>
    <w:rsid w:val="005A0255"/>
    <w:rsid w:val="005A1C18"/>
    <w:rsid w:val="005A47C3"/>
    <w:rsid w:val="005A50F6"/>
    <w:rsid w:val="005A6915"/>
    <w:rsid w:val="005A75D0"/>
    <w:rsid w:val="005B4EFE"/>
    <w:rsid w:val="005D2877"/>
    <w:rsid w:val="005D3989"/>
    <w:rsid w:val="005D3CCF"/>
    <w:rsid w:val="005D3D9F"/>
    <w:rsid w:val="005D564D"/>
    <w:rsid w:val="005F02A8"/>
    <w:rsid w:val="005F1734"/>
    <w:rsid w:val="005F2E23"/>
    <w:rsid w:val="005F4B5E"/>
    <w:rsid w:val="005F4C24"/>
    <w:rsid w:val="005F4E4D"/>
    <w:rsid w:val="005F5520"/>
    <w:rsid w:val="005F67C3"/>
    <w:rsid w:val="005F6D84"/>
    <w:rsid w:val="006017F6"/>
    <w:rsid w:val="00601ACF"/>
    <w:rsid w:val="0061092E"/>
    <w:rsid w:val="00611742"/>
    <w:rsid w:val="006126C3"/>
    <w:rsid w:val="00612B6D"/>
    <w:rsid w:val="00616340"/>
    <w:rsid w:val="00617CED"/>
    <w:rsid w:val="00623D33"/>
    <w:rsid w:val="006261EA"/>
    <w:rsid w:val="00627A3F"/>
    <w:rsid w:val="0063023B"/>
    <w:rsid w:val="00630F64"/>
    <w:rsid w:val="00631303"/>
    <w:rsid w:val="00634EDE"/>
    <w:rsid w:val="006351F7"/>
    <w:rsid w:val="00651943"/>
    <w:rsid w:val="00654614"/>
    <w:rsid w:val="006564E0"/>
    <w:rsid w:val="00660CA2"/>
    <w:rsid w:val="00661C95"/>
    <w:rsid w:val="006622FA"/>
    <w:rsid w:val="00663C3E"/>
    <w:rsid w:val="00664D86"/>
    <w:rsid w:val="0066519B"/>
    <w:rsid w:val="00666E3E"/>
    <w:rsid w:val="00672D3E"/>
    <w:rsid w:val="00687A8D"/>
    <w:rsid w:val="00687E44"/>
    <w:rsid w:val="006928FD"/>
    <w:rsid w:val="0069664E"/>
    <w:rsid w:val="006973FB"/>
    <w:rsid w:val="0069742B"/>
    <w:rsid w:val="00697FA8"/>
    <w:rsid w:val="006A191C"/>
    <w:rsid w:val="006A777C"/>
    <w:rsid w:val="006B1663"/>
    <w:rsid w:val="006B2FC6"/>
    <w:rsid w:val="006B3C2B"/>
    <w:rsid w:val="006B3D3B"/>
    <w:rsid w:val="006B5FC3"/>
    <w:rsid w:val="006B6304"/>
    <w:rsid w:val="006C0AE6"/>
    <w:rsid w:val="006C2670"/>
    <w:rsid w:val="006C68B1"/>
    <w:rsid w:val="006C78D5"/>
    <w:rsid w:val="006D24FA"/>
    <w:rsid w:val="006D6669"/>
    <w:rsid w:val="006D71A8"/>
    <w:rsid w:val="006E210E"/>
    <w:rsid w:val="006E2FE1"/>
    <w:rsid w:val="006E7F11"/>
    <w:rsid w:val="006F1576"/>
    <w:rsid w:val="006F2484"/>
    <w:rsid w:val="006F29B4"/>
    <w:rsid w:val="006F5D62"/>
    <w:rsid w:val="006F6096"/>
    <w:rsid w:val="00700307"/>
    <w:rsid w:val="00701006"/>
    <w:rsid w:val="0070423E"/>
    <w:rsid w:val="007050BD"/>
    <w:rsid w:val="0070691A"/>
    <w:rsid w:val="00710B3E"/>
    <w:rsid w:val="00710D0D"/>
    <w:rsid w:val="00714415"/>
    <w:rsid w:val="0072464D"/>
    <w:rsid w:val="0073147F"/>
    <w:rsid w:val="007315C2"/>
    <w:rsid w:val="007315C3"/>
    <w:rsid w:val="00732875"/>
    <w:rsid w:val="00736D22"/>
    <w:rsid w:val="007375E3"/>
    <w:rsid w:val="0073793D"/>
    <w:rsid w:val="00740AD5"/>
    <w:rsid w:val="00740FB1"/>
    <w:rsid w:val="007519AA"/>
    <w:rsid w:val="007536CA"/>
    <w:rsid w:val="007565BC"/>
    <w:rsid w:val="007578B9"/>
    <w:rsid w:val="007578CF"/>
    <w:rsid w:val="007618DD"/>
    <w:rsid w:val="00770F6D"/>
    <w:rsid w:val="007762C5"/>
    <w:rsid w:val="00776420"/>
    <w:rsid w:val="007771EB"/>
    <w:rsid w:val="00777EA3"/>
    <w:rsid w:val="007803BB"/>
    <w:rsid w:val="00792196"/>
    <w:rsid w:val="007937E9"/>
    <w:rsid w:val="00797191"/>
    <w:rsid w:val="007A15D7"/>
    <w:rsid w:val="007A1CA7"/>
    <w:rsid w:val="007A3188"/>
    <w:rsid w:val="007A5252"/>
    <w:rsid w:val="007A5D43"/>
    <w:rsid w:val="007A68A4"/>
    <w:rsid w:val="007B1F70"/>
    <w:rsid w:val="007B327E"/>
    <w:rsid w:val="007B3CDB"/>
    <w:rsid w:val="007C0CE7"/>
    <w:rsid w:val="007C2BBF"/>
    <w:rsid w:val="007C3418"/>
    <w:rsid w:val="007C36EA"/>
    <w:rsid w:val="007C6E90"/>
    <w:rsid w:val="007D4F12"/>
    <w:rsid w:val="007D6113"/>
    <w:rsid w:val="007D7A49"/>
    <w:rsid w:val="007E4DC6"/>
    <w:rsid w:val="007F2742"/>
    <w:rsid w:val="007F44F4"/>
    <w:rsid w:val="007F723D"/>
    <w:rsid w:val="00802DA0"/>
    <w:rsid w:val="00803A30"/>
    <w:rsid w:val="00803E3E"/>
    <w:rsid w:val="008052D6"/>
    <w:rsid w:val="00805E86"/>
    <w:rsid w:val="00807900"/>
    <w:rsid w:val="0081147D"/>
    <w:rsid w:val="008123EC"/>
    <w:rsid w:val="00813DBC"/>
    <w:rsid w:val="0082156A"/>
    <w:rsid w:val="00824A89"/>
    <w:rsid w:val="00825DF1"/>
    <w:rsid w:val="008273B7"/>
    <w:rsid w:val="008322B8"/>
    <w:rsid w:val="008323D4"/>
    <w:rsid w:val="00835924"/>
    <w:rsid w:val="00836248"/>
    <w:rsid w:val="00837F6F"/>
    <w:rsid w:val="00840159"/>
    <w:rsid w:val="00844730"/>
    <w:rsid w:val="0084756A"/>
    <w:rsid w:val="00847ABD"/>
    <w:rsid w:val="0085183A"/>
    <w:rsid w:val="008520E8"/>
    <w:rsid w:val="008545DC"/>
    <w:rsid w:val="0085467C"/>
    <w:rsid w:val="00857FC1"/>
    <w:rsid w:val="008645EB"/>
    <w:rsid w:val="0086692D"/>
    <w:rsid w:val="008707CB"/>
    <w:rsid w:val="00872AEA"/>
    <w:rsid w:val="00874679"/>
    <w:rsid w:val="00880439"/>
    <w:rsid w:val="00882EAF"/>
    <w:rsid w:val="00883B37"/>
    <w:rsid w:val="008843F2"/>
    <w:rsid w:val="0088468D"/>
    <w:rsid w:val="008866AC"/>
    <w:rsid w:val="00891FAC"/>
    <w:rsid w:val="008A1948"/>
    <w:rsid w:val="008A2F22"/>
    <w:rsid w:val="008A6F1E"/>
    <w:rsid w:val="008B24C8"/>
    <w:rsid w:val="008C0939"/>
    <w:rsid w:val="008C48C0"/>
    <w:rsid w:val="008D250A"/>
    <w:rsid w:val="008D52D6"/>
    <w:rsid w:val="008D701C"/>
    <w:rsid w:val="008F49A0"/>
    <w:rsid w:val="00901347"/>
    <w:rsid w:val="009023C9"/>
    <w:rsid w:val="00902911"/>
    <w:rsid w:val="009036B4"/>
    <w:rsid w:val="00903798"/>
    <w:rsid w:val="0090793F"/>
    <w:rsid w:val="00907B36"/>
    <w:rsid w:val="009100CD"/>
    <w:rsid w:val="00917C9C"/>
    <w:rsid w:val="0092146C"/>
    <w:rsid w:val="00924B77"/>
    <w:rsid w:val="009260E2"/>
    <w:rsid w:val="00930383"/>
    <w:rsid w:val="00931F7A"/>
    <w:rsid w:val="00933C5D"/>
    <w:rsid w:val="00940791"/>
    <w:rsid w:val="00947052"/>
    <w:rsid w:val="00951B39"/>
    <w:rsid w:val="009535C6"/>
    <w:rsid w:val="0095679C"/>
    <w:rsid w:val="00957CC5"/>
    <w:rsid w:val="0096038E"/>
    <w:rsid w:val="009614C9"/>
    <w:rsid w:val="00962937"/>
    <w:rsid w:val="00966DF5"/>
    <w:rsid w:val="00967BEF"/>
    <w:rsid w:val="00967BF7"/>
    <w:rsid w:val="009747E4"/>
    <w:rsid w:val="009759E8"/>
    <w:rsid w:val="00980C60"/>
    <w:rsid w:val="00981CF3"/>
    <w:rsid w:val="00982A35"/>
    <w:rsid w:val="00983665"/>
    <w:rsid w:val="0098610C"/>
    <w:rsid w:val="00986A5C"/>
    <w:rsid w:val="00990925"/>
    <w:rsid w:val="00991474"/>
    <w:rsid w:val="00991D88"/>
    <w:rsid w:val="00993DD9"/>
    <w:rsid w:val="00994CD3"/>
    <w:rsid w:val="009A28BE"/>
    <w:rsid w:val="009A49E6"/>
    <w:rsid w:val="009A570B"/>
    <w:rsid w:val="009A581F"/>
    <w:rsid w:val="009B09A0"/>
    <w:rsid w:val="009B12E1"/>
    <w:rsid w:val="009B3718"/>
    <w:rsid w:val="009B3A49"/>
    <w:rsid w:val="009B5E92"/>
    <w:rsid w:val="009B64A7"/>
    <w:rsid w:val="009B78BD"/>
    <w:rsid w:val="009C3342"/>
    <w:rsid w:val="009C7AE9"/>
    <w:rsid w:val="009D1097"/>
    <w:rsid w:val="009D1A60"/>
    <w:rsid w:val="009D5166"/>
    <w:rsid w:val="009D6377"/>
    <w:rsid w:val="009E0BB5"/>
    <w:rsid w:val="009E1091"/>
    <w:rsid w:val="009E17D0"/>
    <w:rsid w:val="009E218D"/>
    <w:rsid w:val="009E2A20"/>
    <w:rsid w:val="009E32A0"/>
    <w:rsid w:val="009E5CDC"/>
    <w:rsid w:val="009F158B"/>
    <w:rsid w:val="009F2E81"/>
    <w:rsid w:val="009F5A5B"/>
    <w:rsid w:val="009F7BCC"/>
    <w:rsid w:val="00A04F22"/>
    <w:rsid w:val="00A059A2"/>
    <w:rsid w:val="00A05AE8"/>
    <w:rsid w:val="00A076F4"/>
    <w:rsid w:val="00A07880"/>
    <w:rsid w:val="00A10633"/>
    <w:rsid w:val="00A11854"/>
    <w:rsid w:val="00A133DF"/>
    <w:rsid w:val="00A165F6"/>
    <w:rsid w:val="00A20C6D"/>
    <w:rsid w:val="00A376CA"/>
    <w:rsid w:val="00A47B55"/>
    <w:rsid w:val="00A47F37"/>
    <w:rsid w:val="00A50FEE"/>
    <w:rsid w:val="00A6384C"/>
    <w:rsid w:val="00A6649E"/>
    <w:rsid w:val="00A70058"/>
    <w:rsid w:val="00A731B3"/>
    <w:rsid w:val="00A75814"/>
    <w:rsid w:val="00A75B7F"/>
    <w:rsid w:val="00A77E7B"/>
    <w:rsid w:val="00A80D76"/>
    <w:rsid w:val="00A82AE1"/>
    <w:rsid w:val="00A8326D"/>
    <w:rsid w:val="00A83C95"/>
    <w:rsid w:val="00A90331"/>
    <w:rsid w:val="00A944E7"/>
    <w:rsid w:val="00A95B19"/>
    <w:rsid w:val="00A95D96"/>
    <w:rsid w:val="00AA4539"/>
    <w:rsid w:val="00AA4C88"/>
    <w:rsid w:val="00AA59A6"/>
    <w:rsid w:val="00AA7181"/>
    <w:rsid w:val="00AA7854"/>
    <w:rsid w:val="00AB2D40"/>
    <w:rsid w:val="00AB33BB"/>
    <w:rsid w:val="00AB69F3"/>
    <w:rsid w:val="00AB77B8"/>
    <w:rsid w:val="00AC1273"/>
    <w:rsid w:val="00AC3119"/>
    <w:rsid w:val="00AC358D"/>
    <w:rsid w:val="00AC465F"/>
    <w:rsid w:val="00AC4C4D"/>
    <w:rsid w:val="00AC6756"/>
    <w:rsid w:val="00AD3C7A"/>
    <w:rsid w:val="00AD63E9"/>
    <w:rsid w:val="00AE2062"/>
    <w:rsid w:val="00AE5047"/>
    <w:rsid w:val="00AE6161"/>
    <w:rsid w:val="00AE616D"/>
    <w:rsid w:val="00AE61EB"/>
    <w:rsid w:val="00AF39FE"/>
    <w:rsid w:val="00AF49A2"/>
    <w:rsid w:val="00AF6155"/>
    <w:rsid w:val="00B00B2B"/>
    <w:rsid w:val="00B011FE"/>
    <w:rsid w:val="00B0150F"/>
    <w:rsid w:val="00B02D8A"/>
    <w:rsid w:val="00B21EE2"/>
    <w:rsid w:val="00B223D5"/>
    <w:rsid w:val="00B231B8"/>
    <w:rsid w:val="00B2384E"/>
    <w:rsid w:val="00B239BB"/>
    <w:rsid w:val="00B25E4B"/>
    <w:rsid w:val="00B268C6"/>
    <w:rsid w:val="00B30060"/>
    <w:rsid w:val="00B325C2"/>
    <w:rsid w:val="00B333DD"/>
    <w:rsid w:val="00B37A6B"/>
    <w:rsid w:val="00B4116D"/>
    <w:rsid w:val="00B41817"/>
    <w:rsid w:val="00B45469"/>
    <w:rsid w:val="00B50734"/>
    <w:rsid w:val="00B51C23"/>
    <w:rsid w:val="00B549D7"/>
    <w:rsid w:val="00B55EAA"/>
    <w:rsid w:val="00B57124"/>
    <w:rsid w:val="00B60C71"/>
    <w:rsid w:val="00B628A5"/>
    <w:rsid w:val="00B63DEB"/>
    <w:rsid w:val="00B640E9"/>
    <w:rsid w:val="00B65F66"/>
    <w:rsid w:val="00B720DA"/>
    <w:rsid w:val="00B7232F"/>
    <w:rsid w:val="00B733AA"/>
    <w:rsid w:val="00B776E0"/>
    <w:rsid w:val="00B77814"/>
    <w:rsid w:val="00B826F5"/>
    <w:rsid w:val="00B84D8A"/>
    <w:rsid w:val="00B92861"/>
    <w:rsid w:val="00B9515D"/>
    <w:rsid w:val="00B97F03"/>
    <w:rsid w:val="00BA0A01"/>
    <w:rsid w:val="00BA7F82"/>
    <w:rsid w:val="00BB00CF"/>
    <w:rsid w:val="00BB1131"/>
    <w:rsid w:val="00BB1BBE"/>
    <w:rsid w:val="00BC1AD4"/>
    <w:rsid w:val="00BC4DD5"/>
    <w:rsid w:val="00BD00C7"/>
    <w:rsid w:val="00BD129E"/>
    <w:rsid w:val="00BD16C9"/>
    <w:rsid w:val="00BD3BCA"/>
    <w:rsid w:val="00BD484D"/>
    <w:rsid w:val="00BE05FF"/>
    <w:rsid w:val="00BE21F0"/>
    <w:rsid w:val="00BE2A15"/>
    <w:rsid w:val="00BE301F"/>
    <w:rsid w:val="00BE321D"/>
    <w:rsid w:val="00BE5716"/>
    <w:rsid w:val="00BF2BFE"/>
    <w:rsid w:val="00BF64C9"/>
    <w:rsid w:val="00BF7E3D"/>
    <w:rsid w:val="00C00D64"/>
    <w:rsid w:val="00C0269E"/>
    <w:rsid w:val="00C06D2A"/>
    <w:rsid w:val="00C16959"/>
    <w:rsid w:val="00C1715E"/>
    <w:rsid w:val="00C1757B"/>
    <w:rsid w:val="00C17FE5"/>
    <w:rsid w:val="00C2024E"/>
    <w:rsid w:val="00C215DB"/>
    <w:rsid w:val="00C21DA7"/>
    <w:rsid w:val="00C23567"/>
    <w:rsid w:val="00C32B3B"/>
    <w:rsid w:val="00C32E7D"/>
    <w:rsid w:val="00C369C9"/>
    <w:rsid w:val="00C422DC"/>
    <w:rsid w:val="00C4414F"/>
    <w:rsid w:val="00C44B9B"/>
    <w:rsid w:val="00C46B28"/>
    <w:rsid w:val="00C50556"/>
    <w:rsid w:val="00C51C65"/>
    <w:rsid w:val="00C53601"/>
    <w:rsid w:val="00C537AB"/>
    <w:rsid w:val="00C55F8C"/>
    <w:rsid w:val="00C635ED"/>
    <w:rsid w:val="00C6681C"/>
    <w:rsid w:val="00C71414"/>
    <w:rsid w:val="00C71CBC"/>
    <w:rsid w:val="00C739D7"/>
    <w:rsid w:val="00C842FB"/>
    <w:rsid w:val="00C8681E"/>
    <w:rsid w:val="00C927B0"/>
    <w:rsid w:val="00CA0760"/>
    <w:rsid w:val="00CA26FF"/>
    <w:rsid w:val="00CA3E4F"/>
    <w:rsid w:val="00CB66A9"/>
    <w:rsid w:val="00CC31FF"/>
    <w:rsid w:val="00CC3EDA"/>
    <w:rsid w:val="00CD1759"/>
    <w:rsid w:val="00CD20B9"/>
    <w:rsid w:val="00CD5A55"/>
    <w:rsid w:val="00CD6231"/>
    <w:rsid w:val="00CD6434"/>
    <w:rsid w:val="00CE0CA3"/>
    <w:rsid w:val="00CE2DF3"/>
    <w:rsid w:val="00CE39B1"/>
    <w:rsid w:val="00CE3BAF"/>
    <w:rsid w:val="00CE454A"/>
    <w:rsid w:val="00CE45EC"/>
    <w:rsid w:val="00CF0107"/>
    <w:rsid w:val="00CF1C8A"/>
    <w:rsid w:val="00CF358A"/>
    <w:rsid w:val="00CF7A45"/>
    <w:rsid w:val="00D05C76"/>
    <w:rsid w:val="00D06183"/>
    <w:rsid w:val="00D062A7"/>
    <w:rsid w:val="00D118B4"/>
    <w:rsid w:val="00D12FCC"/>
    <w:rsid w:val="00D140DD"/>
    <w:rsid w:val="00D20A8C"/>
    <w:rsid w:val="00D239F0"/>
    <w:rsid w:val="00D25926"/>
    <w:rsid w:val="00D25BA5"/>
    <w:rsid w:val="00D27FBA"/>
    <w:rsid w:val="00D30DB0"/>
    <w:rsid w:val="00D4021C"/>
    <w:rsid w:val="00D5076A"/>
    <w:rsid w:val="00D54A5A"/>
    <w:rsid w:val="00D55C3E"/>
    <w:rsid w:val="00D61BA0"/>
    <w:rsid w:val="00D6275A"/>
    <w:rsid w:val="00D650F8"/>
    <w:rsid w:val="00D6516F"/>
    <w:rsid w:val="00D65F75"/>
    <w:rsid w:val="00D67503"/>
    <w:rsid w:val="00D7128B"/>
    <w:rsid w:val="00D718BD"/>
    <w:rsid w:val="00D71ECF"/>
    <w:rsid w:val="00D73486"/>
    <w:rsid w:val="00D74CD2"/>
    <w:rsid w:val="00D75362"/>
    <w:rsid w:val="00D76FB5"/>
    <w:rsid w:val="00D77085"/>
    <w:rsid w:val="00D808B8"/>
    <w:rsid w:val="00D84E27"/>
    <w:rsid w:val="00D864E5"/>
    <w:rsid w:val="00D91CB5"/>
    <w:rsid w:val="00D938A5"/>
    <w:rsid w:val="00D957B1"/>
    <w:rsid w:val="00D958F1"/>
    <w:rsid w:val="00D972A6"/>
    <w:rsid w:val="00D97979"/>
    <w:rsid w:val="00DA0DF6"/>
    <w:rsid w:val="00DB1F86"/>
    <w:rsid w:val="00DB6B01"/>
    <w:rsid w:val="00DB70B4"/>
    <w:rsid w:val="00DB734E"/>
    <w:rsid w:val="00DC2A99"/>
    <w:rsid w:val="00DC6997"/>
    <w:rsid w:val="00DC7525"/>
    <w:rsid w:val="00DD0DF3"/>
    <w:rsid w:val="00DD24D4"/>
    <w:rsid w:val="00DD353A"/>
    <w:rsid w:val="00DD5C72"/>
    <w:rsid w:val="00DE2FFE"/>
    <w:rsid w:val="00DE3024"/>
    <w:rsid w:val="00DE4125"/>
    <w:rsid w:val="00DF04AA"/>
    <w:rsid w:val="00DF108E"/>
    <w:rsid w:val="00E00689"/>
    <w:rsid w:val="00E00F20"/>
    <w:rsid w:val="00E01F6D"/>
    <w:rsid w:val="00E031F7"/>
    <w:rsid w:val="00E03C70"/>
    <w:rsid w:val="00E0693F"/>
    <w:rsid w:val="00E1010F"/>
    <w:rsid w:val="00E32BC3"/>
    <w:rsid w:val="00E3638C"/>
    <w:rsid w:val="00E4431C"/>
    <w:rsid w:val="00E447F0"/>
    <w:rsid w:val="00E466CD"/>
    <w:rsid w:val="00E46C68"/>
    <w:rsid w:val="00E5337F"/>
    <w:rsid w:val="00E5430C"/>
    <w:rsid w:val="00E55231"/>
    <w:rsid w:val="00E552A4"/>
    <w:rsid w:val="00E55B07"/>
    <w:rsid w:val="00E5666A"/>
    <w:rsid w:val="00E60748"/>
    <w:rsid w:val="00E6445C"/>
    <w:rsid w:val="00E6591D"/>
    <w:rsid w:val="00E678E5"/>
    <w:rsid w:val="00E75FB1"/>
    <w:rsid w:val="00E76789"/>
    <w:rsid w:val="00E824B2"/>
    <w:rsid w:val="00E90C6B"/>
    <w:rsid w:val="00E96A84"/>
    <w:rsid w:val="00EA20B6"/>
    <w:rsid w:val="00EA3A0C"/>
    <w:rsid w:val="00EB09B8"/>
    <w:rsid w:val="00EB0D7C"/>
    <w:rsid w:val="00EB29CF"/>
    <w:rsid w:val="00EB3C49"/>
    <w:rsid w:val="00EB6E53"/>
    <w:rsid w:val="00EC0E5F"/>
    <w:rsid w:val="00ED16EF"/>
    <w:rsid w:val="00ED19AD"/>
    <w:rsid w:val="00ED2022"/>
    <w:rsid w:val="00ED24D9"/>
    <w:rsid w:val="00ED2BEB"/>
    <w:rsid w:val="00ED2CE0"/>
    <w:rsid w:val="00ED5C05"/>
    <w:rsid w:val="00ED7CF9"/>
    <w:rsid w:val="00EE151B"/>
    <w:rsid w:val="00EE19A9"/>
    <w:rsid w:val="00EE1BF9"/>
    <w:rsid w:val="00EE4BFC"/>
    <w:rsid w:val="00EE590F"/>
    <w:rsid w:val="00EE63CC"/>
    <w:rsid w:val="00EE6B0E"/>
    <w:rsid w:val="00EF44FB"/>
    <w:rsid w:val="00F02618"/>
    <w:rsid w:val="00F05B95"/>
    <w:rsid w:val="00F05F82"/>
    <w:rsid w:val="00F06C4C"/>
    <w:rsid w:val="00F10F24"/>
    <w:rsid w:val="00F12D06"/>
    <w:rsid w:val="00F135CD"/>
    <w:rsid w:val="00F21022"/>
    <w:rsid w:val="00F21094"/>
    <w:rsid w:val="00F221E2"/>
    <w:rsid w:val="00F25ACA"/>
    <w:rsid w:val="00F2774B"/>
    <w:rsid w:val="00F330E4"/>
    <w:rsid w:val="00F410E5"/>
    <w:rsid w:val="00F427E7"/>
    <w:rsid w:val="00F449A4"/>
    <w:rsid w:val="00F45F89"/>
    <w:rsid w:val="00F50C43"/>
    <w:rsid w:val="00F50E2C"/>
    <w:rsid w:val="00F51571"/>
    <w:rsid w:val="00F5317A"/>
    <w:rsid w:val="00F54284"/>
    <w:rsid w:val="00F632BD"/>
    <w:rsid w:val="00F65D62"/>
    <w:rsid w:val="00F65F1F"/>
    <w:rsid w:val="00F72901"/>
    <w:rsid w:val="00F73D54"/>
    <w:rsid w:val="00F74B84"/>
    <w:rsid w:val="00F77711"/>
    <w:rsid w:val="00F91742"/>
    <w:rsid w:val="00F964EA"/>
    <w:rsid w:val="00F97BF4"/>
    <w:rsid w:val="00FA50AF"/>
    <w:rsid w:val="00FA7109"/>
    <w:rsid w:val="00FC26BF"/>
    <w:rsid w:val="00FC353A"/>
    <w:rsid w:val="00FC3A8B"/>
    <w:rsid w:val="00FC4614"/>
    <w:rsid w:val="00FC526B"/>
    <w:rsid w:val="00FC62E3"/>
    <w:rsid w:val="00FC7161"/>
    <w:rsid w:val="00FD1A50"/>
    <w:rsid w:val="00FD30E4"/>
    <w:rsid w:val="00FD3758"/>
    <w:rsid w:val="00FD3FD1"/>
    <w:rsid w:val="00FD49BC"/>
    <w:rsid w:val="00FD5DB6"/>
    <w:rsid w:val="00FD75A2"/>
    <w:rsid w:val="00FE10DA"/>
    <w:rsid w:val="00FE1171"/>
    <w:rsid w:val="00FE374A"/>
    <w:rsid w:val="00FF0619"/>
    <w:rsid w:val="00FF465D"/>
    <w:rsid w:val="00FF534B"/>
    <w:rsid w:val="01CC8328"/>
    <w:rsid w:val="076C0206"/>
    <w:rsid w:val="07758C18"/>
    <w:rsid w:val="07A2899A"/>
    <w:rsid w:val="08C1A365"/>
    <w:rsid w:val="0DF8A2C1"/>
    <w:rsid w:val="11D0364C"/>
    <w:rsid w:val="1C7D805C"/>
    <w:rsid w:val="1F02897E"/>
    <w:rsid w:val="2B355505"/>
    <w:rsid w:val="2BC7F87D"/>
    <w:rsid w:val="2D8B8808"/>
    <w:rsid w:val="2E64BB33"/>
    <w:rsid w:val="2EB034AD"/>
    <w:rsid w:val="332AE8A0"/>
    <w:rsid w:val="3E9D4850"/>
    <w:rsid w:val="3F336A84"/>
    <w:rsid w:val="40EEAD34"/>
    <w:rsid w:val="469291DC"/>
    <w:rsid w:val="4AF71B79"/>
    <w:rsid w:val="4BA84FF8"/>
    <w:rsid w:val="5141AEE1"/>
    <w:rsid w:val="550F27D8"/>
    <w:rsid w:val="58734241"/>
    <w:rsid w:val="6214F64C"/>
    <w:rsid w:val="63A0FD9A"/>
    <w:rsid w:val="64075059"/>
    <w:rsid w:val="651D9C92"/>
    <w:rsid w:val="6D03903D"/>
    <w:rsid w:val="6D3F6E59"/>
    <w:rsid w:val="6F6DA6C7"/>
    <w:rsid w:val="6FD28FB4"/>
    <w:rsid w:val="724E32A8"/>
    <w:rsid w:val="74AD838F"/>
    <w:rsid w:val="750BFC5D"/>
    <w:rsid w:val="78E1C132"/>
    <w:rsid w:val="79E57A87"/>
    <w:rsid w:val="7B9CC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36"/>
    <w:pPr>
      <w:spacing w:after="200" w:line="276" w:lineRule="auto"/>
    </w:pPr>
    <w:rPr>
      <w:rFonts w:cs="Arial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16C9"/>
    <w:pPr>
      <w:keepNext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23C9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23C9"/>
    <w:pPr>
      <w:keepNext/>
      <w:keepLines/>
      <w:spacing w:before="40" w:after="0"/>
      <w:outlineLvl w:val="2"/>
    </w:pPr>
    <w:rPr>
      <w:rFonts w:ascii="Cambria" w:eastAsia="MS Gothic" w:hAnsi="Cambria" w:cs="Times New Roman"/>
      <w:color w:val="243F60"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16C9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023C9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023C9"/>
    <w:rPr>
      <w:rFonts w:ascii="Cambria" w:eastAsia="MS Gothic" w:hAnsi="Cambria" w:cs="Times New Roman"/>
      <w:color w:val="243F60"/>
      <w:sz w:val="24"/>
      <w:szCs w:val="24"/>
    </w:rPr>
  </w:style>
  <w:style w:type="paragraph" w:styleId="Header">
    <w:name w:val="header"/>
    <w:basedOn w:val="Normal"/>
    <w:link w:val="HeaderChar"/>
    <w:uiPriority w:val="99"/>
    <w:rsid w:val="00195792"/>
    <w:pPr>
      <w:tabs>
        <w:tab w:val="center" w:pos="4536"/>
        <w:tab w:val="right" w:pos="9072"/>
      </w:tabs>
    </w:pPr>
    <w:rPr>
      <w:rFonts w:cs="Times New Roman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9579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95792"/>
    <w:pPr>
      <w:tabs>
        <w:tab w:val="center" w:pos="4536"/>
        <w:tab w:val="right" w:pos="9072"/>
      </w:tabs>
    </w:pPr>
    <w:rPr>
      <w:rFonts w:cs="Times New Roman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9579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95792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9579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195792"/>
    <w:rPr>
      <w:rFonts w:cs="Times New Roman"/>
      <w:i/>
      <w:iCs/>
    </w:rPr>
  </w:style>
  <w:style w:type="character" w:styleId="IntenseReference">
    <w:name w:val="Intense Reference"/>
    <w:basedOn w:val="DefaultParagraphFont"/>
    <w:uiPriority w:val="99"/>
    <w:qFormat/>
    <w:rsid w:val="00195792"/>
    <w:rPr>
      <w:rFonts w:cs="Times New Roman"/>
      <w:b/>
      <w:bCs/>
      <w:smallCaps/>
      <w:color w:val="C0504D"/>
      <w:spacing w:val="5"/>
      <w:u w:val="single"/>
    </w:rPr>
  </w:style>
  <w:style w:type="character" w:styleId="Hyperlink">
    <w:name w:val="Hyperlink"/>
    <w:basedOn w:val="DefaultParagraphFont"/>
    <w:uiPriority w:val="99"/>
    <w:rsid w:val="00C55F8C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rsid w:val="00710B3E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qFormat/>
    <w:rsid w:val="00940791"/>
    <w:pPr>
      <w:ind w:left="720"/>
      <w:contextualSpacing/>
    </w:pPr>
    <w:rPr>
      <w:rFonts w:cs="Times New Roman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70030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00307"/>
    <w:pPr>
      <w:spacing w:line="240" w:lineRule="auto"/>
    </w:pPr>
    <w:rPr>
      <w:rFonts w:cs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0030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0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00307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616340"/>
    <w:pPr>
      <w:spacing w:after="0" w:line="240" w:lineRule="auto"/>
    </w:pPr>
    <w:rPr>
      <w:rFonts w:cs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16340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616340"/>
    <w:rPr>
      <w:rFonts w:cs="Times New Roman"/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rsid w:val="00E447F0"/>
    <w:rPr>
      <w:rFonts w:cs="Times New Roman"/>
      <w:color w:val="605E5C"/>
      <w:shd w:val="clear" w:color="auto" w:fill="E1DFDD"/>
    </w:rPr>
  </w:style>
  <w:style w:type="character" w:styleId="Strong">
    <w:name w:val="Strong"/>
    <w:basedOn w:val="DefaultParagraphFont"/>
    <w:uiPriority w:val="99"/>
    <w:qFormat/>
    <w:rsid w:val="00B549D7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B51C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B231B8"/>
    <w:pPr>
      <w:spacing w:after="0" w:line="240" w:lineRule="auto"/>
    </w:pPr>
    <w:rPr>
      <w:rFonts w:cs="Times New Roman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231B8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B231B8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6017F6"/>
    <w:rPr>
      <w:rFonts w:cs="Times New Roman"/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F21022"/>
    <w:rPr>
      <w:rFonts w:cs="Times New Roman"/>
      <w:color w:val="808080"/>
    </w:rPr>
  </w:style>
  <w:style w:type="paragraph" w:customStyle="1" w:styleId="Standard">
    <w:name w:val="Standard"/>
    <w:uiPriority w:val="99"/>
    <w:rsid w:val="004C2336"/>
    <w:pPr>
      <w:suppressAutoHyphens/>
      <w:autoSpaceDN w:val="0"/>
      <w:spacing w:after="200" w:line="276" w:lineRule="auto"/>
    </w:pPr>
    <w:rPr>
      <w:rFonts w:cs="Times New Roman"/>
      <w:lang w:eastAsia="en-US"/>
    </w:rPr>
  </w:style>
  <w:style w:type="paragraph" w:customStyle="1" w:styleId="paragraph">
    <w:name w:val="paragraph"/>
    <w:basedOn w:val="Normal"/>
    <w:uiPriority w:val="99"/>
    <w:rsid w:val="00E01F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BB1BBE"/>
    <w:pPr>
      <w:spacing w:before="173"/>
      <w:ind w:left="1804"/>
      <w:jc w:val="both"/>
    </w:pPr>
    <w:rPr>
      <w:rFonts w:eastAsia="MS Minch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B1BBE"/>
    <w:rPr>
      <w:rFonts w:ascii="Calibri" w:eastAsia="MS Mincho" w:hAnsi="Calibri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5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5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35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5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457</Words>
  <Characters>2748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Olejarz Magdalena</dc:creator>
  <cp:keywords/>
  <dc:description/>
  <cp:lastModifiedBy>ksam</cp:lastModifiedBy>
  <cp:revision>7</cp:revision>
  <cp:lastPrinted>2022-05-05T07:52:00Z</cp:lastPrinted>
  <dcterms:created xsi:type="dcterms:W3CDTF">2022-05-05T08:13:00Z</dcterms:created>
  <dcterms:modified xsi:type="dcterms:W3CDTF">2023-11-06T09:41:00Z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0x0101001B4E5ECC9A7621499F7FFC5F782CC234</vt:lpwstr>
  </property>
  <property fmtid="{D5CDD505-2E9C-101B-9397-08002B2CF9AE}" pid="3" name="Stan zatwierdzenia">
    <vt:lpwstr/>
  </property>
  <property fmtid="{D5CDD505-2E9C-101B-9397-08002B2CF9AE}" pid="4" name="SharedWithUsers">
    <vt:lpwstr>2557;#Pilch Renata;#3623;#Juszczyńska Katarzyna</vt:lpwstr>
  </property>
</Properties>
</file>