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358B" w:rsidRDefault="0041358B">
      <w:pPr>
        <w:jc w:val="both"/>
        <w:rPr>
          <w:lang w:eastAsia="pl-PL"/>
        </w:rPr>
      </w:pPr>
      <w:r>
        <w:rPr>
          <w:noProof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style="width:523.2pt;height:104.4pt;visibility:visible">
            <v:imagedata r:id="rId5" o:title=""/>
          </v:shape>
        </w:pict>
      </w:r>
    </w:p>
    <w:p w:rsidR="0041358B" w:rsidRDefault="0041358B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Święciechowa, dnia 02 luty 2026 r.</w:t>
      </w:r>
    </w:p>
    <w:p w:rsidR="0041358B" w:rsidRDefault="0041358B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RG.152.1.21.2025                                                                                                                                                                                          </w:t>
      </w:r>
    </w:p>
    <w:p w:rsidR="0041358B" w:rsidRDefault="0041358B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41358B" w:rsidRDefault="0041358B" w:rsidP="0059463A">
      <w:pPr>
        <w:pStyle w:val="Default"/>
      </w:pPr>
      <w:r w:rsidRPr="0059463A">
        <w:rPr>
          <w:b/>
          <w:bCs/>
        </w:rPr>
        <w:t xml:space="preserve"> </w:t>
      </w:r>
    </w:p>
    <w:p w:rsidR="0041358B" w:rsidRDefault="0041358B" w:rsidP="00AF2436">
      <w:pPr>
        <w:pStyle w:val="BodyText"/>
        <w:spacing w:line="360" w:lineRule="auto"/>
        <w:ind w:left="5068" w:firstLine="152"/>
        <w:rPr>
          <w:rFonts w:ascii="Arial" w:hAnsi="Arial" w:cs="Arial"/>
          <w:b/>
        </w:rPr>
      </w:pPr>
    </w:p>
    <w:p w:rsidR="0041358B" w:rsidRPr="003D4CAC" w:rsidRDefault="0041358B" w:rsidP="00AF2436">
      <w:pPr>
        <w:pStyle w:val="BodyText"/>
        <w:spacing w:line="360" w:lineRule="auto"/>
        <w:ind w:left="5068" w:firstLine="152"/>
        <w:rPr>
          <w:rFonts w:ascii="Arial" w:hAnsi="Arial" w:cs="Arial"/>
          <w:b/>
        </w:rPr>
      </w:pPr>
    </w:p>
    <w:p w:rsidR="0041358B" w:rsidRDefault="0041358B" w:rsidP="00E069ED">
      <w:pPr>
        <w:pStyle w:val="isselectedend"/>
        <w:spacing w:before="0" w:beforeAutospacing="0" w:after="0" w:afterAutospacing="0" w:line="360" w:lineRule="auto"/>
        <w:ind w:left="567"/>
        <w:jc w:val="both"/>
        <w:rPr>
          <w:rFonts w:ascii="Arial" w:hAnsi="Arial" w:cs="Arial"/>
        </w:rPr>
      </w:pPr>
      <w:r w:rsidRPr="00E069ED">
        <w:rPr>
          <w:rFonts w:ascii="Arial" w:hAnsi="Arial" w:cs="Arial"/>
        </w:rPr>
        <w:t>W odpowiedzi na złożoną petycję z dnia 06 listopada 2025r. dotyczącą budowy strzelnicy w</w:t>
      </w:r>
      <w:r>
        <w:rPr>
          <w:rFonts w:ascii="Arial" w:hAnsi="Arial" w:cs="Arial"/>
        </w:rPr>
        <w:t> </w:t>
      </w:r>
      <w:r w:rsidRPr="00E069ED">
        <w:rPr>
          <w:rFonts w:ascii="Arial" w:hAnsi="Arial" w:cs="Arial"/>
        </w:rPr>
        <w:t xml:space="preserve">miejscowości Lasocice </w:t>
      </w:r>
      <w:r>
        <w:rPr>
          <w:rFonts w:ascii="Arial" w:hAnsi="Arial" w:cs="Arial"/>
        </w:rPr>
        <w:t xml:space="preserve">na terenie działki nr 664 </w:t>
      </w:r>
      <w:r w:rsidRPr="00E069ED">
        <w:rPr>
          <w:rFonts w:ascii="Arial" w:hAnsi="Arial" w:cs="Arial"/>
        </w:rPr>
        <w:t xml:space="preserve">informujemy, że </w:t>
      </w:r>
      <w:r>
        <w:rPr>
          <w:rFonts w:ascii="Arial" w:hAnsi="Arial" w:cs="Arial"/>
        </w:rPr>
        <w:t>Gmina Święciechowa p</w:t>
      </w:r>
      <w:r>
        <w:rPr>
          <w:rFonts w:ascii="Arial" w:hAnsi="Arial" w:cs="Arial"/>
        </w:rPr>
        <w:t>o</w:t>
      </w:r>
      <w:r>
        <w:rPr>
          <w:rFonts w:ascii="Arial" w:hAnsi="Arial" w:cs="Arial"/>
        </w:rPr>
        <w:t>popiera starania o utworzenie takiego obiektu i wyraża wolę wsparcia w proces przygotow</w:t>
      </w:r>
      <w:r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nia i realizacji inwestycji. </w:t>
      </w:r>
    </w:p>
    <w:p w:rsidR="0041358B" w:rsidRPr="00E069ED" w:rsidRDefault="0041358B" w:rsidP="004A73A7">
      <w:pPr>
        <w:pStyle w:val="isselectedend"/>
        <w:spacing w:before="0" w:beforeAutospacing="0" w:after="0" w:afterAutospacing="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W związku z powyższym zapraszamy na spotkanie robocze w dniu 6 lutego 2026 r. o godz. 11:00 w Sali sesyjnej Urzędu Gminy w Święciechowie przy ul. Rynek 14a, na którym prze</w:t>
      </w:r>
      <w:r>
        <w:rPr>
          <w:rFonts w:ascii="Arial" w:hAnsi="Arial" w:cs="Arial"/>
        </w:rPr>
        <w:t>d</w:t>
      </w:r>
      <w:r>
        <w:rPr>
          <w:rFonts w:ascii="Arial" w:hAnsi="Arial" w:cs="Arial"/>
        </w:rPr>
        <w:t>stawimy wstępne ustalenia dot. przedmiotowej sprawy. Spotkanie to będzie okazją do om</w:t>
      </w:r>
      <w:r>
        <w:rPr>
          <w:rFonts w:ascii="Arial" w:hAnsi="Arial" w:cs="Arial"/>
        </w:rPr>
        <w:t>ó</w:t>
      </w:r>
      <w:r>
        <w:rPr>
          <w:rFonts w:ascii="Arial" w:hAnsi="Arial" w:cs="Arial"/>
        </w:rPr>
        <w:t xml:space="preserve">wienia Państwa koncepcji tego projektu.   </w:t>
      </w:r>
    </w:p>
    <w:p w:rsidR="0041358B" w:rsidRDefault="0041358B" w:rsidP="0059463A">
      <w:pPr>
        <w:spacing w:after="0" w:line="360" w:lineRule="auto"/>
        <w:ind w:left="567"/>
        <w:jc w:val="both"/>
        <w:rPr>
          <w:rFonts w:ascii="Arial" w:hAnsi="Arial" w:cs="Arial"/>
          <w:sz w:val="24"/>
          <w:szCs w:val="24"/>
        </w:rPr>
      </w:pPr>
    </w:p>
    <w:p w:rsidR="0041358B" w:rsidRDefault="0041358B" w:rsidP="0059463A">
      <w:pPr>
        <w:spacing w:after="0" w:line="360" w:lineRule="auto"/>
        <w:ind w:left="567"/>
        <w:jc w:val="both"/>
        <w:rPr>
          <w:rFonts w:ascii="Arial" w:hAnsi="Arial" w:cs="Arial"/>
          <w:sz w:val="24"/>
          <w:szCs w:val="24"/>
        </w:rPr>
      </w:pPr>
    </w:p>
    <w:p w:rsidR="0041358B" w:rsidRPr="0059463A" w:rsidRDefault="0041358B" w:rsidP="00FB1CD9">
      <w:pPr>
        <w:spacing w:after="0" w:line="360" w:lineRule="auto"/>
        <w:ind w:left="6231" w:firstLine="141"/>
        <w:jc w:val="both"/>
        <w:rPr>
          <w:rFonts w:ascii="Arial" w:hAnsi="Arial" w:cs="Arial"/>
          <w:sz w:val="24"/>
          <w:szCs w:val="24"/>
        </w:rPr>
      </w:pPr>
      <w:r w:rsidRPr="00AF33E4">
        <w:rPr>
          <w:rFonts w:ascii="Arial" w:hAnsi="Arial" w:cs="Arial"/>
          <w:sz w:val="24"/>
          <w:szCs w:val="24"/>
        </w:rPr>
        <w:t>Z poważaniem</w:t>
      </w:r>
    </w:p>
    <w:p w:rsidR="0041358B" w:rsidRPr="00E069ED" w:rsidRDefault="0041358B" w:rsidP="00E069E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:rsidR="0041358B" w:rsidRDefault="0041358B" w:rsidP="0059463A">
      <w:pPr>
        <w:spacing w:after="0" w:line="360" w:lineRule="auto"/>
        <w:ind w:left="567"/>
        <w:jc w:val="both"/>
        <w:rPr>
          <w:rFonts w:ascii="Arial" w:hAnsi="Arial" w:cs="Arial"/>
          <w:sz w:val="16"/>
          <w:szCs w:val="16"/>
        </w:rPr>
      </w:pPr>
    </w:p>
    <w:p w:rsidR="0041358B" w:rsidRDefault="0041358B" w:rsidP="0059463A">
      <w:pPr>
        <w:spacing w:after="0" w:line="360" w:lineRule="auto"/>
        <w:ind w:left="567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Przygotował:</w:t>
      </w:r>
    </w:p>
    <w:p w:rsidR="0041358B" w:rsidRDefault="0041358B" w:rsidP="0059463A">
      <w:pPr>
        <w:spacing w:after="0" w:line="360" w:lineRule="auto"/>
        <w:ind w:left="567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Wiktor Dudziński</w:t>
      </w:r>
    </w:p>
    <w:p w:rsidR="0041358B" w:rsidRPr="00974BFF" w:rsidRDefault="0041358B" w:rsidP="0059463A">
      <w:pPr>
        <w:spacing w:after="0"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974BFF">
        <w:rPr>
          <w:rFonts w:ascii="Arial" w:hAnsi="Arial" w:cs="Arial"/>
          <w:sz w:val="16"/>
          <w:szCs w:val="16"/>
        </w:rPr>
        <w:t>Tel. 65 5333 519 E-mail: bipsw@swieciechowa.pl</w:t>
      </w:r>
    </w:p>
    <w:p w:rsidR="0041358B" w:rsidRPr="00974BFF" w:rsidRDefault="0041358B">
      <w:pPr>
        <w:jc w:val="both"/>
        <w:rPr>
          <w:lang w:eastAsia="pl-PL"/>
        </w:rPr>
      </w:pPr>
    </w:p>
    <w:sectPr w:rsidR="0041358B" w:rsidRPr="00974BFF" w:rsidSect="00971417">
      <w:pgSz w:w="11906" w:h="16838"/>
      <w:pgMar w:top="567" w:right="720" w:bottom="567" w:left="720" w:header="0" w:footer="0" w:gutter="0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0FFC878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7338899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78002FB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DE285AF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10608D7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81CAA9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018CABF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E2AA0D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1649F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F32C62E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hyphenationZone w:val="0"/>
  <w:characterSpacingControl w:val="doNotCompress"/>
  <w:compat>
    <w:doNotBreakWrappedTables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71417"/>
    <w:rsid w:val="000319AD"/>
    <w:rsid w:val="00054E33"/>
    <w:rsid w:val="000B5AD6"/>
    <w:rsid w:val="000E500F"/>
    <w:rsid w:val="001E4DEB"/>
    <w:rsid w:val="002623BA"/>
    <w:rsid w:val="00262CC7"/>
    <w:rsid w:val="002B7E4B"/>
    <w:rsid w:val="002D7411"/>
    <w:rsid w:val="002F074D"/>
    <w:rsid w:val="003017B9"/>
    <w:rsid w:val="00321066"/>
    <w:rsid w:val="003624F6"/>
    <w:rsid w:val="003A2E72"/>
    <w:rsid w:val="003D4CAC"/>
    <w:rsid w:val="003F6678"/>
    <w:rsid w:val="00411327"/>
    <w:rsid w:val="0041358B"/>
    <w:rsid w:val="004137EE"/>
    <w:rsid w:val="00465A8A"/>
    <w:rsid w:val="004A73A7"/>
    <w:rsid w:val="004D2CCE"/>
    <w:rsid w:val="004E6B13"/>
    <w:rsid w:val="004E6C12"/>
    <w:rsid w:val="005437AB"/>
    <w:rsid w:val="0059463A"/>
    <w:rsid w:val="005A45E6"/>
    <w:rsid w:val="005F719C"/>
    <w:rsid w:val="006061A2"/>
    <w:rsid w:val="00637578"/>
    <w:rsid w:val="00671036"/>
    <w:rsid w:val="006759D1"/>
    <w:rsid w:val="00692DD3"/>
    <w:rsid w:val="006E06C5"/>
    <w:rsid w:val="00722B0A"/>
    <w:rsid w:val="00753DB2"/>
    <w:rsid w:val="00765156"/>
    <w:rsid w:val="007B4BB1"/>
    <w:rsid w:val="007B7B90"/>
    <w:rsid w:val="007C175C"/>
    <w:rsid w:val="00850C53"/>
    <w:rsid w:val="0089343E"/>
    <w:rsid w:val="008A20E7"/>
    <w:rsid w:val="008E4262"/>
    <w:rsid w:val="008E5E82"/>
    <w:rsid w:val="008F314C"/>
    <w:rsid w:val="009320B0"/>
    <w:rsid w:val="0094621D"/>
    <w:rsid w:val="00971417"/>
    <w:rsid w:val="00974BFF"/>
    <w:rsid w:val="00996EE7"/>
    <w:rsid w:val="009B3957"/>
    <w:rsid w:val="00A02CD3"/>
    <w:rsid w:val="00A75D96"/>
    <w:rsid w:val="00A87295"/>
    <w:rsid w:val="00AD37CA"/>
    <w:rsid w:val="00AD705D"/>
    <w:rsid w:val="00AF2436"/>
    <w:rsid w:val="00AF33E4"/>
    <w:rsid w:val="00B14FDE"/>
    <w:rsid w:val="00B32652"/>
    <w:rsid w:val="00B5513E"/>
    <w:rsid w:val="00BB6CF8"/>
    <w:rsid w:val="00BC5103"/>
    <w:rsid w:val="00C340DE"/>
    <w:rsid w:val="00C81C4E"/>
    <w:rsid w:val="00C835C9"/>
    <w:rsid w:val="00C94685"/>
    <w:rsid w:val="00CB28B3"/>
    <w:rsid w:val="00D0667A"/>
    <w:rsid w:val="00D3652B"/>
    <w:rsid w:val="00D75861"/>
    <w:rsid w:val="00DC44CE"/>
    <w:rsid w:val="00DE4568"/>
    <w:rsid w:val="00E069ED"/>
    <w:rsid w:val="00EA6199"/>
    <w:rsid w:val="00EE2EF5"/>
    <w:rsid w:val="00F047E5"/>
    <w:rsid w:val="00F50EA7"/>
    <w:rsid w:val="00F64CA1"/>
    <w:rsid w:val="00F92864"/>
    <w:rsid w:val="00F95AC7"/>
    <w:rsid w:val="00FA7D14"/>
    <w:rsid w:val="00FB1CD9"/>
    <w:rsid w:val="00FC07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5861"/>
    <w:pPr>
      <w:suppressAutoHyphens/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uiPriority w:val="99"/>
    <w:semiHidden/>
    <w:locked/>
    <w:rsid w:val="00D75861"/>
    <w:rPr>
      <w:rFonts w:ascii="Times New Roman" w:hAnsi="Times New Roman"/>
      <w:sz w:val="2"/>
      <w:lang w:eastAsia="en-US"/>
    </w:rPr>
  </w:style>
  <w:style w:type="character" w:customStyle="1" w:styleId="BodyTextChar">
    <w:name w:val="Body Text Char"/>
    <w:uiPriority w:val="99"/>
    <w:semiHidden/>
    <w:locked/>
    <w:rsid w:val="00D75861"/>
    <w:rPr>
      <w:rFonts w:ascii="Calibri" w:hAnsi="Calibri"/>
      <w:lang w:val="pl-PL" w:eastAsia="en-US"/>
    </w:rPr>
  </w:style>
  <w:style w:type="character" w:customStyle="1" w:styleId="BodyTextChar1">
    <w:name w:val="Body Text Char1"/>
    <w:uiPriority w:val="99"/>
    <w:semiHidden/>
    <w:rsid w:val="00D75861"/>
    <w:rPr>
      <w:lang w:eastAsia="en-US"/>
    </w:rPr>
  </w:style>
  <w:style w:type="character" w:styleId="Strong">
    <w:name w:val="Strong"/>
    <w:basedOn w:val="DefaultParagraphFont"/>
    <w:uiPriority w:val="99"/>
    <w:qFormat/>
    <w:rsid w:val="00971417"/>
    <w:rPr>
      <w:rFonts w:cs="Times New Roman"/>
      <w:b/>
    </w:rPr>
  </w:style>
  <w:style w:type="character" w:styleId="Hyperlink">
    <w:name w:val="Hyperlink"/>
    <w:basedOn w:val="DefaultParagraphFont"/>
    <w:uiPriority w:val="99"/>
    <w:rsid w:val="00971417"/>
    <w:rPr>
      <w:rFonts w:cs="Times New Roman"/>
      <w:color w:val="000080"/>
      <w:u w:val="single"/>
    </w:rPr>
  </w:style>
  <w:style w:type="paragraph" w:styleId="Header">
    <w:name w:val="header"/>
    <w:basedOn w:val="Normal"/>
    <w:next w:val="BodyText"/>
    <w:link w:val="HeaderChar"/>
    <w:uiPriority w:val="99"/>
    <w:rsid w:val="00971417"/>
    <w:pPr>
      <w:keepNext/>
      <w:spacing w:before="240" w:after="12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81C4E"/>
    <w:rPr>
      <w:rFonts w:cs="Times New Roman"/>
      <w:lang w:eastAsia="en-US"/>
    </w:rPr>
  </w:style>
  <w:style w:type="paragraph" w:styleId="BodyText">
    <w:name w:val="Body Text"/>
    <w:basedOn w:val="Normal"/>
    <w:link w:val="BodyTextChar2"/>
    <w:uiPriority w:val="99"/>
    <w:rsid w:val="00D75861"/>
    <w:pPr>
      <w:widowControl w:val="0"/>
      <w:spacing w:after="0" w:line="240" w:lineRule="auto"/>
    </w:pPr>
    <w:rPr>
      <w:sz w:val="20"/>
      <w:szCs w:val="20"/>
    </w:rPr>
  </w:style>
  <w:style w:type="character" w:customStyle="1" w:styleId="BodyTextChar2">
    <w:name w:val="Body Text Char2"/>
    <w:basedOn w:val="DefaultParagraphFont"/>
    <w:link w:val="BodyText"/>
    <w:uiPriority w:val="99"/>
    <w:semiHidden/>
    <w:locked/>
    <w:rsid w:val="00C81C4E"/>
    <w:rPr>
      <w:rFonts w:cs="Times New Roman"/>
      <w:lang w:eastAsia="en-US"/>
    </w:rPr>
  </w:style>
  <w:style w:type="paragraph" w:styleId="List">
    <w:name w:val="List"/>
    <w:basedOn w:val="BodyText"/>
    <w:uiPriority w:val="99"/>
    <w:rsid w:val="00971417"/>
    <w:rPr>
      <w:rFonts w:cs="Arial"/>
    </w:rPr>
  </w:style>
  <w:style w:type="paragraph" w:styleId="Caption">
    <w:name w:val="caption"/>
    <w:basedOn w:val="Normal"/>
    <w:uiPriority w:val="99"/>
    <w:qFormat/>
    <w:rsid w:val="00971417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"/>
    <w:uiPriority w:val="99"/>
    <w:rsid w:val="00971417"/>
    <w:pPr>
      <w:suppressLineNumbers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D75861"/>
    <w:pPr>
      <w:ind w:left="720"/>
      <w:contextualSpacing/>
    </w:pPr>
  </w:style>
  <w:style w:type="paragraph" w:styleId="BalloonText">
    <w:name w:val="Balloon Text"/>
    <w:basedOn w:val="Normal"/>
    <w:link w:val="BalloonTextChar1"/>
    <w:uiPriority w:val="99"/>
    <w:semiHidden/>
    <w:rsid w:val="00D75861"/>
    <w:rPr>
      <w:rFonts w:ascii="Times New Roman" w:hAnsi="Times New Roman"/>
      <w:sz w:val="2"/>
      <w:szCs w:val="20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locked/>
    <w:rsid w:val="00C81C4E"/>
    <w:rPr>
      <w:rFonts w:ascii="Times New Roman" w:hAnsi="Times New Roman" w:cs="Times New Roman"/>
      <w:sz w:val="2"/>
      <w:lang w:eastAsia="en-US"/>
    </w:rPr>
  </w:style>
  <w:style w:type="paragraph" w:customStyle="1" w:styleId="Default">
    <w:name w:val="Default"/>
    <w:uiPriority w:val="99"/>
    <w:rsid w:val="0059463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il">
    <w:name w:val="il"/>
    <w:uiPriority w:val="99"/>
    <w:rsid w:val="004E6C12"/>
  </w:style>
  <w:style w:type="paragraph" w:styleId="NormalWeb">
    <w:name w:val="Normal (Web)"/>
    <w:basedOn w:val="Normal"/>
    <w:uiPriority w:val="99"/>
    <w:rsid w:val="006061A2"/>
    <w:pPr>
      <w:suppressAutoHyphens w:val="0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isselectedend">
    <w:name w:val="isselectedend"/>
    <w:basedOn w:val="Normal"/>
    <w:uiPriority w:val="99"/>
    <w:rsid w:val="00E069ED"/>
    <w:pPr>
      <w:suppressAutoHyphens w:val="0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7432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3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3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3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432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32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3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3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432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133</Words>
  <Characters>804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mwie</cp:lastModifiedBy>
  <cp:revision>2</cp:revision>
  <cp:lastPrinted>2025-01-14T11:23:00Z</cp:lastPrinted>
  <dcterms:created xsi:type="dcterms:W3CDTF">2026-03-11T10:34:00Z</dcterms:created>
  <dcterms:modified xsi:type="dcterms:W3CDTF">2026-03-11T10:34:00Z</dcterms:modified>
</cp:coreProperties>
</file>