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16" w:rsidRDefault="001A2116" w:rsidP="009F5C44">
      <w:pPr>
        <w:autoSpaceDE w:val="0"/>
        <w:autoSpaceDN w:val="0"/>
        <w:adjustRightInd w:val="0"/>
        <w:spacing w:after="0" w:line="240" w:lineRule="auto"/>
        <w:ind w:left="9204"/>
        <w:rPr>
          <w:rFonts w:ascii="ArialMT" w:hAnsi="ArialMT" w:cs="ArialMT"/>
          <w:sz w:val="18"/>
          <w:szCs w:val="18"/>
          <w:lang w:eastAsia="pl-PL"/>
        </w:rPr>
      </w:pPr>
      <w:r>
        <w:rPr>
          <w:rFonts w:ascii="ArialMT" w:hAnsi="ArialMT" w:cs="ArialMT"/>
          <w:sz w:val="18"/>
          <w:szCs w:val="18"/>
          <w:lang w:eastAsia="pl-PL"/>
        </w:rPr>
        <w:t xml:space="preserve">  Załącznik nr 1</w:t>
      </w:r>
    </w:p>
    <w:p w:rsidR="001A2116" w:rsidRDefault="001A2116" w:rsidP="009F5C4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eastAsia="pl-PL"/>
        </w:rPr>
      </w:pPr>
      <w:r>
        <w:rPr>
          <w:rFonts w:ascii="ArialMT" w:hAnsi="ArialMT" w:cs="ArialMT"/>
          <w:sz w:val="18"/>
          <w:szCs w:val="18"/>
          <w:lang w:eastAsia="pl-PL"/>
        </w:rPr>
        <w:t>Data złożenia Wniosku/Zgłoszenia  ……………………………………….</w:t>
      </w:r>
    </w:p>
    <w:p w:rsidR="001A2116" w:rsidRDefault="001A2116" w:rsidP="009F5C4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eastAsia="pl-PL"/>
        </w:rPr>
      </w:pPr>
      <w:r>
        <w:rPr>
          <w:rFonts w:ascii="ArialMT" w:hAnsi="ArialMT" w:cs="ArialMT"/>
          <w:sz w:val="18"/>
          <w:szCs w:val="18"/>
          <w:lang w:eastAsia="pl-PL"/>
        </w:rPr>
        <w:t xml:space="preserve">                                                  (wypełnia dyrektor szkoły podstawowej)</w:t>
      </w:r>
    </w:p>
    <w:p w:rsidR="001A2116" w:rsidRPr="009F5C44" w:rsidRDefault="001A2116" w:rsidP="009F5C4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eastAsia="pl-PL"/>
        </w:rPr>
      </w:pPr>
    </w:p>
    <w:p w:rsidR="001A2116" w:rsidRDefault="001A2116" w:rsidP="00A67A70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WNIOSEK/</w:t>
      </w:r>
      <w:r w:rsidRPr="00380446">
        <w:rPr>
          <w:b/>
          <w:sz w:val="36"/>
          <w:szCs w:val="36"/>
          <w:u w:val="single"/>
        </w:rPr>
        <w:t>KARTA ZGŁOSZENIA DZIECKA</w:t>
      </w:r>
      <w:r>
        <w:rPr>
          <w:b/>
          <w:sz w:val="36"/>
          <w:szCs w:val="36"/>
          <w:u w:val="single"/>
        </w:rPr>
        <w:t xml:space="preserve"> </w:t>
      </w:r>
      <w:r w:rsidRPr="00380446">
        <w:rPr>
          <w:b/>
          <w:sz w:val="36"/>
          <w:szCs w:val="36"/>
          <w:u w:val="single"/>
        </w:rPr>
        <w:t>DO SZKOŁY PODSTAWOWEJ</w:t>
      </w:r>
      <w:r>
        <w:rPr>
          <w:b/>
          <w:sz w:val="36"/>
          <w:szCs w:val="36"/>
          <w:u w:val="single"/>
        </w:rPr>
        <w:t>*</w:t>
      </w:r>
    </w:p>
    <w:p w:rsidR="001A2116" w:rsidRPr="00A67A70" w:rsidRDefault="001A2116" w:rsidP="00A67A70">
      <w:pPr>
        <w:jc w:val="center"/>
        <w:rPr>
          <w:b/>
          <w:sz w:val="16"/>
          <w:szCs w:val="16"/>
          <w:u w:val="single"/>
        </w:rPr>
      </w:pPr>
    </w:p>
    <w:p w:rsidR="001A2116" w:rsidRDefault="001A2116" w:rsidP="00A67A70">
      <w:pPr>
        <w:spacing w:after="0"/>
        <w:jc w:val="center"/>
        <w:rPr>
          <w:b/>
          <w:sz w:val="20"/>
          <w:szCs w:val="20"/>
        </w:rPr>
      </w:pPr>
      <w:r w:rsidRPr="00A67A70">
        <w:rPr>
          <w:b/>
          <w:sz w:val="20"/>
          <w:szCs w:val="20"/>
        </w:rPr>
        <w:t>…………………………………………………………………………………………</w:t>
      </w:r>
      <w:r>
        <w:rPr>
          <w:b/>
          <w:sz w:val="20"/>
          <w:szCs w:val="20"/>
        </w:rPr>
        <w:t>……………………………………….</w:t>
      </w:r>
    </w:p>
    <w:p w:rsidR="001A2116" w:rsidRPr="00A67A70" w:rsidRDefault="001A2116" w:rsidP="00A67A70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(nazwa szkoły)</w:t>
      </w:r>
    </w:p>
    <w:p w:rsidR="001A2116" w:rsidRDefault="001A2116" w:rsidP="00E631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ROK SZKOLNY 20….... /20…...</w:t>
      </w:r>
    </w:p>
    <w:p w:rsidR="001A2116" w:rsidRPr="00380446" w:rsidRDefault="001A2116" w:rsidP="0038044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76AC4">
        <w:rPr>
          <w:b/>
          <w:i/>
          <w:sz w:val="24"/>
          <w:szCs w:val="24"/>
        </w:rPr>
        <w:t>DANE DZIECKA</w:t>
      </w:r>
      <w:r>
        <w:rPr>
          <w:b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4"/>
        <w:gridCol w:w="3935"/>
        <w:gridCol w:w="498"/>
        <w:gridCol w:w="545"/>
        <w:gridCol w:w="128"/>
        <w:gridCol w:w="192"/>
        <w:gridCol w:w="323"/>
        <w:gridCol w:w="154"/>
        <w:gridCol w:w="547"/>
        <w:gridCol w:w="594"/>
        <w:gridCol w:w="323"/>
        <w:gridCol w:w="175"/>
        <w:gridCol w:w="145"/>
        <w:gridCol w:w="400"/>
        <w:gridCol w:w="333"/>
        <w:gridCol w:w="192"/>
        <w:gridCol w:w="128"/>
        <w:gridCol w:w="327"/>
        <w:gridCol w:w="111"/>
        <w:gridCol w:w="212"/>
        <w:gridCol w:w="256"/>
        <w:gridCol w:w="75"/>
        <w:gridCol w:w="545"/>
      </w:tblGrid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1.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Nazwisko: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03" w:type="pct"/>
            <w:gridSpan w:val="21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2.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Pierwsze imię: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03" w:type="pct"/>
            <w:gridSpan w:val="21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3.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Drugie imię: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03" w:type="pct"/>
            <w:gridSpan w:val="21"/>
            <w:tcBorders>
              <w:bottom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4.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Data urodzenia: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dzień</w:t>
            </w:r>
          </w:p>
        </w:tc>
        <w:tc>
          <w:tcPr>
            <w:tcW w:w="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miesiąc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rok</w:t>
            </w:r>
          </w:p>
        </w:tc>
        <w:tc>
          <w:tcPr>
            <w:tcW w:w="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r.</w:t>
            </w: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5.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Miejsce urodzenia: 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03" w:type="pct"/>
            <w:gridSpan w:val="21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6.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miejsca</w:t>
            </w:r>
            <w:r w:rsidRPr="00680601">
              <w:rPr>
                <w:sz w:val="24"/>
                <w:szCs w:val="24"/>
              </w:rPr>
              <w:t xml:space="preserve"> zamieszkania: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03" w:type="pct"/>
            <w:gridSpan w:val="21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7.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Numer PESEL:</w:t>
            </w:r>
          </w:p>
          <w:p w:rsidR="001A2116" w:rsidRPr="008B79EC" w:rsidRDefault="001A2116" w:rsidP="0068060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/w</w:t>
            </w:r>
            <w:r w:rsidRPr="008B79EC">
              <w:rPr>
                <w:sz w:val="16"/>
                <w:szCs w:val="16"/>
              </w:rPr>
              <w:t xml:space="preserve"> przypadku braku nr PESEL – serię i numer paszportu lub innego dokumentu potwierdzającego tożsamość</w:t>
            </w:r>
            <w:r>
              <w:rPr>
                <w:sz w:val="16"/>
                <w:szCs w:val="16"/>
              </w:rPr>
              <w:t>/</w:t>
            </w:r>
          </w:p>
        </w:tc>
        <w:tc>
          <w:tcPr>
            <w:tcW w:w="233" w:type="pct"/>
            <w:tcBorders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15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13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6" w:type="pct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9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0" w:type="pct"/>
            <w:gridSpan w:val="2"/>
            <w:tcBorders>
              <w:lef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A2116" w:rsidRPr="00680601" w:rsidTr="00D76B72">
        <w:tc>
          <w:tcPr>
            <w:tcW w:w="255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8.</w:t>
            </w:r>
          </w:p>
        </w:tc>
        <w:tc>
          <w:tcPr>
            <w:tcW w:w="1842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Dziecko zamieszkuje 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(proszę znakiem „x” zaznaczyć we właściwej tabeli):</w:t>
            </w:r>
          </w:p>
        </w:tc>
        <w:tc>
          <w:tcPr>
            <w:tcW w:w="1395" w:type="pct"/>
            <w:gridSpan w:val="8"/>
            <w:tcBorders>
              <w:righ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w obwodzie szkoły: </w:t>
            </w:r>
          </w:p>
        </w:tc>
        <w:tc>
          <w:tcPr>
            <w:tcW w:w="1508" w:type="pct"/>
            <w:gridSpan w:val="13"/>
            <w:tcBorders>
              <w:left w:val="single" w:sz="4" w:space="0" w:color="auto"/>
            </w:tcBorders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poza obwodem szkoły:</w:t>
            </w:r>
          </w:p>
        </w:tc>
      </w:tr>
      <w:tr w:rsidR="001A2116" w:rsidRPr="00680601" w:rsidTr="00D76B72">
        <w:trPr>
          <w:trHeight w:val="648"/>
        </w:trPr>
        <w:tc>
          <w:tcPr>
            <w:tcW w:w="255" w:type="pct"/>
            <w:vMerge w:val="restar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9.</w:t>
            </w:r>
          </w:p>
        </w:tc>
        <w:tc>
          <w:tcPr>
            <w:tcW w:w="1842" w:type="pct"/>
            <w:vMerge w:val="restar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b/>
                <w:sz w:val="24"/>
                <w:szCs w:val="24"/>
              </w:rPr>
              <w:t>Jeżeli dziecko zamieszkuje</w:t>
            </w:r>
            <w:r w:rsidRPr="00680601">
              <w:rPr>
                <w:sz w:val="24"/>
                <w:szCs w:val="24"/>
              </w:rPr>
              <w:t xml:space="preserve"> </w:t>
            </w:r>
            <w:r w:rsidRPr="00680601">
              <w:rPr>
                <w:b/>
                <w:sz w:val="24"/>
                <w:szCs w:val="24"/>
              </w:rPr>
              <w:t>poza obwodem szkoły</w:t>
            </w:r>
            <w:r w:rsidRPr="00680601">
              <w:rPr>
                <w:sz w:val="24"/>
                <w:szCs w:val="24"/>
              </w:rPr>
              <w:t xml:space="preserve">, proszę wskazać </w:t>
            </w:r>
            <w:r>
              <w:rPr>
                <w:sz w:val="24"/>
                <w:szCs w:val="24"/>
              </w:rPr>
              <w:t>spełniane kryteria</w:t>
            </w:r>
            <w:r w:rsidRPr="006806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poprzez postawienie</w:t>
            </w:r>
            <w:r w:rsidRPr="00680601">
              <w:rPr>
                <w:sz w:val="24"/>
                <w:szCs w:val="24"/>
              </w:rPr>
              <w:t xml:space="preserve"> znaku „x” </w:t>
            </w:r>
          </w:p>
        </w:tc>
        <w:tc>
          <w:tcPr>
            <w:tcW w:w="2648" w:type="pct"/>
            <w:gridSpan w:val="20"/>
            <w:tcBorders>
              <w:bottom w:val="single" w:sz="4" w:space="0" w:color="auto"/>
              <w:right w:val="single" w:sz="4" w:space="0" w:color="auto"/>
            </w:tcBorders>
          </w:tcPr>
          <w:p w:rsidR="001A2116" w:rsidRPr="00680601" w:rsidRDefault="001A2116" w:rsidP="00D76B72">
            <w:pPr>
              <w:pStyle w:val="NormalWeb"/>
              <w:numPr>
                <w:ilvl w:val="0"/>
                <w:numId w:val="8"/>
              </w:numPr>
              <w:spacing w:after="198"/>
              <w:jc w:val="both"/>
            </w:pPr>
            <w:r w:rsidRPr="00D76B72">
              <w:rPr>
                <w:rFonts w:ascii="Calibri" w:hAnsi="Calibri" w:cs="Arial"/>
              </w:rPr>
              <w:t xml:space="preserve">Kandydat zamieszkuje na terenie gminy </w:t>
            </w:r>
            <w:r>
              <w:rPr>
                <w:rFonts w:ascii="Calibri" w:hAnsi="Calibri" w:cs="Arial"/>
              </w:rPr>
              <w:t>Święciechowa</w:t>
            </w:r>
            <w:r w:rsidRPr="00D76B72">
              <w:rPr>
                <w:rFonts w:ascii="Calibri" w:hAnsi="Calibri" w:cs="Arial"/>
              </w:rPr>
              <w:t>;</w:t>
            </w:r>
          </w:p>
        </w:tc>
        <w:tc>
          <w:tcPr>
            <w:tcW w:w="255" w:type="pct"/>
            <w:tcBorders>
              <w:left w:val="single" w:sz="4" w:space="0" w:color="auto"/>
              <w:bottom w:val="single" w:sz="4" w:space="0" w:color="auto"/>
            </w:tcBorders>
          </w:tcPr>
          <w:p w:rsidR="001A2116" w:rsidRPr="00680601" w:rsidRDefault="001A2116" w:rsidP="00D76B72">
            <w:pPr>
              <w:pStyle w:val="ListParagraph"/>
              <w:spacing w:after="0" w:line="240" w:lineRule="auto"/>
              <w:ind w:left="39"/>
              <w:rPr>
                <w:sz w:val="24"/>
                <w:szCs w:val="24"/>
              </w:rPr>
            </w:pPr>
          </w:p>
        </w:tc>
      </w:tr>
      <w:tr w:rsidR="001A2116" w:rsidRPr="00680601" w:rsidTr="00D76B72">
        <w:trPr>
          <w:trHeight w:val="984"/>
        </w:trPr>
        <w:tc>
          <w:tcPr>
            <w:tcW w:w="255" w:type="pct"/>
            <w:vMerge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2" w:type="pct"/>
            <w:vMerge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48" w:type="pct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16" w:rsidRPr="00D76B72" w:rsidRDefault="001A2116" w:rsidP="00D76B72">
            <w:pPr>
              <w:pStyle w:val="NormalWeb"/>
              <w:numPr>
                <w:ilvl w:val="0"/>
                <w:numId w:val="8"/>
              </w:numPr>
              <w:spacing w:after="198"/>
              <w:jc w:val="both"/>
              <w:rPr>
                <w:rFonts w:ascii="Calibri" w:hAnsi="Calibri" w:cs="Arial"/>
              </w:rPr>
            </w:pPr>
            <w:r w:rsidRPr="00D76B72">
              <w:rPr>
                <w:rFonts w:ascii="Calibri" w:hAnsi="Calibri" w:cs="Arial"/>
              </w:rPr>
              <w:t>Miejsce pracy co najmniej jednego z rodziców/opiekunów prawnych kandydata znajduje się na terenie gminy</w:t>
            </w:r>
            <w:r>
              <w:rPr>
                <w:rFonts w:ascii="Calibri" w:hAnsi="Calibri" w:cs="Arial"/>
              </w:rPr>
              <w:t xml:space="preserve"> Święciechowa</w:t>
            </w:r>
            <w:r w:rsidRPr="00D76B72">
              <w:rPr>
                <w:rFonts w:ascii="Calibri" w:hAnsi="Calibri" w:cs="Arial"/>
              </w:rPr>
              <w:t>;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2116" w:rsidRPr="00680601" w:rsidRDefault="001A2116" w:rsidP="00D76B72">
            <w:pPr>
              <w:pStyle w:val="ListParagraph"/>
              <w:spacing w:after="0" w:line="240" w:lineRule="auto"/>
              <w:ind w:left="39"/>
              <w:rPr>
                <w:sz w:val="24"/>
                <w:szCs w:val="24"/>
              </w:rPr>
            </w:pPr>
          </w:p>
        </w:tc>
      </w:tr>
      <w:tr w:rsidR="001A2116" w:rsidRPr="00680601" w:rsidTr="00D76B72">
        <w:trPr>
          <w:trHeight w:val="984"/>
        </w:trPr>
        <w:tc>
          <w:tcPr>
            <w:tcW w:w="255" w:type="pct"/>
            <w:vMerge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2" w:type="pct"/>
            <w:vMerge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48" w:type="pct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16" w:rsidRPr="00D76B72" w:rsidRDefault="001A2116" w:rsidP="00D76B72">
            <w:pPr>
              <w:pStyle w:val="NormalWeb"/>
              <w:numPr>
                <w:ilvl w:val="0"/>
                <w:numId w:val="8"/>
              </w:numPr>
              <w:spacing w:after="198"/>
              <w:jc w:val="both"/>
              <w:rPr>
                <w:rFonts w:ascii="Calibri" w:hAnsi="Calibri" w:cs="Arial"/>
              </w:rPr>
            </w:pPr>
            <w:r w:rsidRPr="00D76B72">
              <w:rPr>
                <w:rFonts w:ascii="Calibri" w:hAnsi="Calibri" w:cs="Arial"/>
              </w:rPr>
              <w:t>Rozpoczęcie lub kontynuowanie nauki przez rodzeństwo kandydata w kolejnym roku szkolnym w danej szkole lub z</w:t>
            </w:r>
            <w:r>
              <w:rPr>
                <w:rFonts w:ascii="Calibri" w:hAnsi="Calibri" w:cs="Arial"/>
              </w:rPr>
              <w:t>espole szkół;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2116" w:rsidRPr="00680601" w:rsidRDefault="001A2116" w:rsidP="00D76B72">
            <w:pPr>
              <w:pStyle w:val="ListParagraph"/>
              <w:spacing w:after="0" w:line="240" w:lineRule="auto"/>
              <w:ind w:left="39"/>
              <w:rPr>
                <w:sz w:val="24"/>
                <w:szCs w:val="24"/>
              </w:rPr>
            </w:pPr>
          </w:p>
        </w:tc>
      </w:tr>
      <w:tr w:rsidR="001A2116" w:rsidRPr="00680601" w:rsidTr="00D76B72">
        <w:trPr>
          <w:trHeight w:val="965"/>
        </w:trPr>
        <w:tc>
          <w:tcPr>
            <w:tcW w:w="255" w:type="pct"/>
            <w:vMerge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2" w:type="pct"/>
            <w:vMerge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48" w:type="pct"/>
            <w:gridSpan w:val="20"/>
            <w:tcBorders>
              <w:top w:val="single" w:sz="4" w:space="0" w:color="auto"/>
              <w:right w:val="single" w:sz="4" w:space="0" w:color="auto"/>
            </w:tcBorders>
          </w:tcPr>
          <w:p w:rsidR="001A2116" w:rsidRPr="00D76B72" w:rsidRDefault="001A2116" w:rsidP="00D76B72">
            <w:pPr>
              <w:pStyle w:val="NormalWeb"/>
              <w:numPr>
                <w:ilvl w:val="0"/>
                <w:numId w:val="8"/>
              </w:numPr>
              <w:spacing w:after="198" w:line="240" w:lineRule="auto"/>
              <w:jc w:val="both"/>
              <w:rPr>
                <w:rFonts w:ascii="Calibri" w:hAnsi="Calibri" w:cs="Arial"/>
              </w:rPr>
            </w:pPr>
            <w:r w:rsidRPr="00D76B72">
              <w:rPr>
                <w:rFonts w:ascii="Calibri" w:hAnsi="Calibri"/>
              </w:rPr>
              <w:t>W obwodzie szkoły zamieszkują krewni kandydata wspierający rodziców w zapewnieniu opieki.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</w:tcBorders>
          </w:tcPr>
          <w:p w:rsidR="001A2116" w:rsidRPr="00680601" w:rsidRDefault="001A2116" w:rsidP="00D76B72">
            <w:pPr>
              <w:pStyle w:val="ListParagraph"/>
              <w:spacing w:after="0" w:line="240" w:lineRule="auto"/>
              <w:ind w:left="39"/>
              <w:rPr>
                <w:sz w:val="24"/>
                <w:szCs w:val="24"/>
              </w:rPr>
            </w:pPr>
          </w:p>
        </w:tc>
      </w:tr>
    </w:tbl>
    <w:p w:rsidR="001A2116" w:rsidRDefault="001A2116" w:rsidP="009F5C44">
      <w:pPr>
        <w:rPr>
          <w:b/>
          <w:sz w:val="24"/>
          <w:szCs w:val="24"/>
        </w:rPr>
      </w:pPr>
      <w:r>
        <w:rPr>
          <w:b/>
          <w:sz w:val="24"/>
          <w:szCs w:val="24"/>
        </w:rPr>
        <w:t>* niewłaściwe skreślić</w:t>
      </w:r>
    </w:p>
    <w:p w:rsidR="001A2116" w:rsidRDefault="001A2116" w:rsidP="00380446">
      <w:pPr>
        <w:jc w:val="center"/>
        <w:rPr>
          <w:b/>
          <w:sz w:val="24"/>
          <w:szCs w:val="24"/>
        </w:rPr>
      </w:pPr>
    </w:p>
    <w:p w:rsidR="001A2116" w:rsidRDefault="001A2116" w:rsidP="00A469EF">
      <w:pPr>
        <w:rPr>
          <w:b/>
          <w:sz w:val="24"/>
          <w:szCs w:val="24"/>
        </w:rPr>
      </w:pPr>
    </w:p>
    <w:p w:rsidR="001A2116" w:rsidRPr="00A3590A" w:rsidRDefault="001A2116" w:rsidP="00A3590A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76AC4">
        <w:rPr>
          <w:b/>
          <w:i/>
          <w:sz w:val="24"/>
          <w:szCs w:val="24"/>
        </w:rPr>
        <w:t>DANE MATKI</w:t>
      </w:r>
      <w:r>
        <w:rPr>
          <w:b/>
          <w:i/>
          <w:sz w:val="24"/>
          <w:szCs w:val="24"/>
        </w:rPr>
        <w:t>/OPIEKUNKI PRAWNEJ</w:t>
      </w:r>
      <w:r w:rsidRPr="00A3590A">
        <w:rPr>
          <w:b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9"/>
        <w:gridCol w:w="3969"/>
        <w:gridCol w:w="6164"/>
      </w:tblGrid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1.</w:t>
            </w:r>
          </w:p>
        </w:tc>
        <w:tc>
          <w:tcPr>
            <w:tcW w:w="1858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Nazwisko: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2.</w:t>
            </w:r>
          </w:p>
        </w:tc>
        <w:tc>
          <w:tcPr>
            <w:tcW w:w="1858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Imię: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3.</w:t>
            </w:r>
          </w:p>
        </w:tc>
        <w:tc>
          <w:tcPr>
            <w:tcW w:w="1858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Adres </w:t>
            </w:r>
            <w:r>
              <w:rPr>
                <w:sz w:val="24"/>
                <w:szCs w:val="24"/>
              </w:rPr>
              <w:t>miejsca</w:t>
            </w:r>
            <w:r w:rsidRPr="00680601">
              <w:rPr>
                <w:sz w:val="24"/>
                <w:szCs w:val="24"/>
              </w:rPr>
              <w:t xml:space="preserve"> zamieszkania:</w:t>
            </w:r>
          </w:p>
          <w:p w:rsidR="001A2116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4.</w:t>
            </w:r>
          </w:p>
        </w:tc>
        <w:tc>
          <w:tcPr>
            <w:tcW w:w="1858" w:type="pct"/>
            <w:vAlign w:val="center"/>
          </w:tcPr>
          <w:p w:rsidR="001A2116" w:rsidRDefault="001A2116" w:rsidP="008B79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do korespondencji: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/jeśli inny jak powyżej/</w:t>
            </w:r>
          </w:p>
        </w:tc>
        <w:tc>
          <w:tcPr>
            <w:tcW w:w="288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858" w:type="pct"/>
            <w:vAlign w:val="center"/>
          </w:tcPr>
          <w:p w:rsidR="001A2116" w:rsidRPr="00680601" w:rsidRDefault="001A2116" w:rsidP="008B79EC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Miejsce pracy :</w:t>
            </w:r>
          </w:p>
          <w:p w:rsidR="001A2116" w:rsidRPr="008B79EC" w:rsidRDefault="001A2116" w:rsidP="00680601">
            <w:pPr>
              <w:spacing w:after="0" w:line="240" w:lineRule="auto"/>
              <w:rPr>
                <w:sz w:val="18"/>
                <w:szCs w:val="18"/>
              </w:rPr>
            </w:pPr>
            <w:r w:rsidRPr="008B79EC">
              <w:rPr>
                <w:sz w:val="18"/>
                <w:szCs w:val="18"/>
              </w:rPr>
              <w:t>/nieobowiązkowe/</w:t>
            </w:r>
          </w:p>
        </w:tc>
        <w:tc>
          <w:tcPr>
            <w:tcW w:w="288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858" w:type="pct"/>
            <w:vAlign w:val="center"/>
          </w:tcPr>
          <w:p w:rsidR="001A2116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telefonu, adres e-mail:</w:t>
            </w:r>
          </w:p>
          <w:p w:rsidR="001A2116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1A2116" w:rsidRPr="004C6D7B" w:rsidRDefault="001A2116" w:rsidP="00C62482">
      <w:pPr>
        <w:rPr>
          <w:b/>
          <w:sz w:val="16"/>
          <w:szCs w:val="16"/>
        </w:rPr>
      </w:pPr>
    </w:p>
    <w:p w:rsidR="001A2116" w:rsidRPr="00A3590A" w:rsidRDefault="001A2116" w:rsidP="00A3590A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76AC4">
        <w:rPr>
          <w:b/>
          <w:i/>
          <w:sz w:val="24"/>
          <w:szCs w:val="24"/>
        </w:rPr>
        <w:t>DANE OJCA</w:t>
      </w:r>
      <w:r>
        <w:rPr>
          <w:b/>
          <w:i/>
          <w:sz w:val="24"/>
          <w:szCs w:val="24"/>
        </w:rPr>
        <w:t>/OPIEKUNA PRAWNEGO</w:t>
      </w:r>
      <w:r w:rsidRPr="00A3590A">
        <w:rPr>
          <w:b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9"/>
        <w:gridCol w:w="3969"/>
        <w:gridCol w:w="6164"/>
      </w:tblGrid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1.</w:t>
            </w:r>
          </w:p>
        </w:tc>
        <w:tc>
          <w:tcPr>
            <w:tcW w:w="1858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Nazwisko: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5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2.</w:t>
            </w:r>
          </w:p>
        </w:tc>
        <w:tc>
          <w:tcPr>
            <w:tcW w:w="1858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 Imię: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5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3.</w:t>
            </w:r>
          </w:p>
        </w:tc>
        <w:tc>
          <w:tcPr>
            <w:tcW w:w="1858" w:type="pct"/>
            <w:vAlign w:val="center"/>
          </w:tcPr>
          <w:p w:rsidR="001A2116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Adres </w:t>
            </w:r>
            <w:r>
              <w:rPr>
                <w:sz w:val="24"/>
                <w:szCs w:val="24"/>
              </w:rPr>
              <w:t>miejsca</w:t>
            </w:r>
            <w:r w:rsidRPr="00680601">
              <w:rPr>
                <w:sz w:val="24"/>
                <w:szCs w:val="24"/>
              </w:rPr>
              <w:t xml:space="preserve"> zamieszkania: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5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4.</w:t>
            </w:r>
          </w:p>
        </w:tc>
        <w:tc>
          <w:tcPr>
            <w:tcW w:w="1858" w:type="pct"/>
            <w:vAlign w:val="center"/>
          </w:tcPr>
          <w:p w:rsidR="001A2116" w:rsidRDefault="001A2116" w:rsidP="00FC1B4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do korespondencji: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/jeśli inny jak powyżej/</w:t>
            </w:r>
          </w:p>
        </w:tc>
        <w:tc>
          <w:tcPr>
            <w:tcW w:w="2885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276D4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858" w:type="pct"/>
            <w:vAlign w:val="center"/>
          </w:tcPr>
          <w:p w:rsidR="001A2116" w:rsidRDefault="001A2116" w:rsidP="00276D48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Miejsce pracy:</w:t>
            </w:r>
          </w:p>
          <w:p w:rsidR="001A2116" w:rsidRPr="00FC1B47" w:rsidRDefault="001A2116" w:rsidP="00276D48">
            <w:pPr>
              <w:spacing w:after="0" w:line="240" w:lineRule="auto"/>
              <w:rPr>
                <w:sz w:val="18"/>
                <w:szCs w:val="18"/>
              </w:rPr>
            </w:pPr>
            <w:r w:rsidRPr="00FC1B47">
              <w:rPr>
                <w:sz w:val="18"/>
                <w:szCs w:val="18"/>
              </w:rPr>
              <w:t>/nieobowiązkowe/</w:t>
            </w:r>
          </w:p>
        </w:tc>
        <w:tc>
          <w:tcPr>
            <w:tcW w:w="2885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Default="001A2116" w:rsidP="00276D4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858" w:type="pct"/>
            <w:vAlign w:val="center"/>
          </w:tcPr>
          <w:p w:rsidR="001A2116" w:rsidRDefault="001A2116" w:rsidP="00276D4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telefonu, adres e-mail:</w:t>
            </w:r>
          </w:p>
          <w:p w:rsidR="001A2116" w:rsidRDefault="001A2116" w:rsidP="00276D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85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1A2116" w:rsidRPr="00380446" w:rsidRDefault="001A2116" w:rsidP="00FC1B47">
      <w:pPr>
        <w:spacing w:after="0"/>
        <w:rPr>
          <w:b/>
          <w:sz w:val="24"/>
          <w:szCs w:val="24"/>
        </w:rPr>
      </w:pPr>
    </w:p>
    <w:p w:rsidR="001A2116" w:rsidRPr="00655E81" w:rsidRDefault="001A2116" w:rsidP="0062752B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76AC4">
        <w:rPr>
          <w:b/>
          <w:i/>
          <w:sz w:val="24"/>
          <w:szCs w:val="24"/>
        </w:rPr>
        <w:t>DANE DODATKOWE</w:t>
      </w:r>
      <w:r w:rsidRPr="00655E81">
        <w:rPr>
          <w:b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9"/>
        <w:gridCol w:w="4805"/>
        <w:gridCol w:w="5328"/>
      </w:tblGrid>
      <w:tr w:rsidR="001A2116" w:rsidRPr="00680601" w:rsidTr="00BE4C3F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80601">
              <w:rPr>
                <w:sz w:val="24"/>
                <w:szCs w:val="24"/>
              </w:rPr>
              <w:t>.</w:t>
            </w:r>
          </w:p>
        </w:tc>
        <w:tc>
          <w:tcPr>
            <w:tcW w:w="2249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Czy dziecko </w:t>
            </w:r>
            <w:r w:rsidRPr="00680601">
              <w:rPr>
                <w:b/>
                <w:sz w:val="24"/>
                <w:szCs w:val="24"/>
              </w:rPr>
              <w:t>przed zajęciami</w:t>
            </w:r>
            <w:r w:rsidRPr="00680601">
              <w:rPr>
                <w:sz w:val="24"/>
                <w:szCs w:val="24"/>
              </w:rPr>
              <w:t xml:space="preserve"> będzie uczęszczało na świetlicę szkolną? 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(dziecko dojeżdżające do szkoły, dziecko rodziców pracujących)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94" w:type="pct"/>
            <w:vAlign w:val="center"/>
          </w:tcPr>
          <w:p w:rsidR="001A2116" w:rsidRPr="00680601" w:rsidRDefault="001A2116" w:rsidP="00BE4C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BE4C3F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80601">
              <w:rPr>
                <w:sz w:val="24"/>
                <w:szCs w:val="24"/>
              </w:rPr>
              <w:t>.</w:t>
            </w:r>
          </w:p>
        </w:tc>
        <w:tc>
          <w:tcPr>
            <w:tcW w:w="2249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Czy dziecko </w:t>
            </w:r>
            <w:r w:rsidRPr="00680601">
              <w:rPr>
                <w:b/>
                <w:sz w:val="24"/>
                <w:szCs w:val="24"/>
              </w:rPr>
              <w:t>po zajęciach</w:t>
            </w:r>
            <w:r w:rsidRPr="00680601">
              <w:rPr>
                <w:sz w:val="24"/>
                <w:szCs w:val="24"/>
              </w:rPr>
              <w:t xml:space="preserve"> będzie uczęszczało na świetlicę szkolną? (dziecko dojeżdżające do szkoły, dziecko rodziców pracujących)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94" w:type="pct"/>
            <w:vAlign w:val="center"/>
          </w:tcPr>
          <w:p w:rsidR="001A2116" w:rsidRPr="00680601" w:rsidRDefault="001A2116" w:rsidP="00BE4C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80601">
              <w:rPr>
                <w:sz w:val="24"/>
                <w:szCs w:val="24"/>
              </w:rPr>
              <w:t>.</w:t>
            </w:r>
          </w:p>
        </w:tc>
        <w:tc>
          <w:tcPr>
            <w:tcW w:w="2249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Zainteresowania dziecka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(nieobowiązkowe)</w:t>
            </w:r>
          </w:p>
        </w:tc>
        <w:tc>
          <w:tcPr>
            <w:tcW w:w="249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680601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80601">
              <w:rPr>
                <w:sz w:val="24"/>
                <w:szCs w:val="24"/>
              </w:rPr>
              <w:t>.</w:t>
            </w:r>
          </w:p>
        </w:tc>
        <w:tc>
          <w:tcPr>
            <w:tcW w:w="2249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 xml:space="preserve">Informacja dla wychowawcy </w:t>
            </w:r>
          </w:p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 w:rsidRPr="00680601">
              <w:rPr>
                <w:sz w:val="24"/>
                <w:szCs w:val="24"/>
              </w:rPr>
              <w:t>o ewentualnych problemach zdrowotnych dziecka ( w tym np. stałe przyjmowanie lekarstw)</w:t>
            </w:r>
          </w:p>
          <w:p w:rsidR="001A2116" w:rsidRPr="00680601" w:rsidRDefault="001A2116" w:rsidP="00680601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2494" w:type="pct"/>
          </w:tcPr>
          <w:p w:rsidR="001A2116" w:rsidRPr="00680601" w:rsidRDefault="001A2116" w:rsidP="006806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A2116" w:rsidRPr="00680601" w:rsidTr="00A469EF">
        <w:tc>
          <w:tcPr>
            <w:tcW w:w="257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680601">
              <w:rPr>
                <w:sz w:val="24"/>
                <w:szCs w:val="24"/>
              </w:rPr>
              <w:t>.</w:t>
            </w:r>
          </w:p>
        </w:tc>
        <w:tc>
          <w:tcPr>
            <w:tcW w:w="2249" w:type="pct"/>
            <w:vAlign w:val="center"/>
          </w:tcPr>
          <w:p w:rsidR="001A2116" w:rsidRPr="00680601" w:rsidRDefault="001A2116" w:rsidP="006806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dziecko posiada opinię lub orzeczenie z poradni psychologiczno-pedagogicznej, jeśli tak proszę o załączenie kserokopii dokumentu</w:t>
            </w:r>
          </w:p>
        </w:tc>
        <w:tc>
          <w:tcPr>
            <w:tcW w:w="2494" w:type="pct"/>
            <w:vAlign w:val="center"/>
          </w:tcPr>
          <w:p w:rsidR="001A2116" w:rsidRPr="00680601" w:rsidRDefault="001A2116" w:rsidP="00A46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1A2116" w:rsidRDefault="001A2116" w:rsidP="00D174FE">
      <w:pPr>
        <w:spacing w:after="0"/>
        <w:rPr>
          <w:b/>
          <w:sz w:val="24"/>
          <w:szCs w:val="24"/>
        </w:rPr>
      </w:pPr>
    </w:p>
    <w:p w:rsidR="001A2116" w:rsidRDefault="001A2116" w:rsidP="00D174F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UWAGA! </w:t>
      </w:r>
    </w:p>
    <w:p w:rsidR="001A2116" w:rsidRDefault="001A2116" w:rsidP="00D174FE">
      <w:pPr>
        <w:spacing w:after="0"/>
        <w:rPr>
          <w:b/>
        </w:rPr>
      </w:pPr>
      <w:r w:rsidRPr="006C04F3">
        <w:rPr>
          <w:b/>
        </w:rPr>
        <w:t>Z POWODU DUŻEJ LICZBY RODZICÓW ZAINTERESOWANYCH ZAPISANIEM DZIECI NA ZAJĘCIA W RAMACH ŚWIETLICY SZKOLNEJ INFORMUJEMY, ŻE PIERWSZEŃSTWO ZAPISU DZIECKA NA ŚWIETLICĘ PRZYSŁUGUJE RODZICOM PRACUJĄCYM. LICZBA PRZYJĘTYCH NA ŚWIETLICĘ POZOSTAŁY</w:t>
      </w:r>
      <w:r>
        <w:rPr>
          <w:b/>
        </w:rPr>
        <w:t>CH CHĘTNYCH DZIECI BĘDZIE UZALEŻ</w:t>
      </w:r>
      <w:r w:rsidRPr="006C04F3">
        <w:rPr>
          <w:b/>
        </w:rPr>
        <w:t>NIONA OD LICZBY WOLNYCH MIEJSC.</w:t>
      </w:r>
    </w:p>
    <w:p w:rsidR="001A2116" w:rsidRDefault="001A2116" w:rsidP="00D174FE">
      <w:pPr>
        <w:spacing w:after="0"/>
        <w:rPr>
          <w:b/>
        </w:rPr>
      </w:pPr>
    </w:p>
    <w:p w:rsidR="001A2116" w:rsidRPr="00D174FE" w:rsidRDefault="001A2116" w:rsidP="00D174FE">
      <w:pPr>
        <w:spacing w:after="0"/>
        <w:jc w:val="center"/>
        <w:rPr>
          <w:b/>
          <w:sz w:val="18"/>
          <w:szCs w:val="18"/>
        </w:rPr>
      </w:pPr>
    </w:p>
    <w:p w:rsidR="001A2116" w:rsidRDefault="001A2116" w:rsidP="00020D1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OŚWIADCZENIA RODZICÓW:</w:t>
      </w:r>
    </w:p>
    <w:p w:rsidR="001A2116" w:rsidRDefault="001A2116" w:rsidP="00020D16">
      <w:pPr>
        <w:pStyle w:val="western"/>
        <w:spacing w:after="0" w:line="360" w:lineRule="auto"/>
      </w:pPr>
      <w:r>
        <w:rPr>
          <w:i/>
          <w:iCs/>
          <w:sz w:val="20"/>
          <w:szCs w:val="20"/>
        </w:rPr>
        <w:t xml:space="preserve">1. Wyrażam/nie wyrażam* zgodę na zbieranie, przetwarzanie i wykorzystanie przez szkołę w celach związanych z przyjęciem i pobytem dziecka w szkole – danych osobowych, naszych i dziecka zgodnie z Ustawą z dnia 29 sierpnia 1997 r. o ochronie danych osobowych (Dz. U. 2016 poz. 922 ze zm.). </w:t>
      </w:r>
    </w:p>
    <w:p w:rsidR="001A2116" w:rsidRDefault="001A2116" w:rsidP="00020D16">
      <w:pPr>
        <w:pStyle w:val="western"/>
        <w:spacing w:after="0" w:line="360" w:lineRule="auto"/>
      </w:pPr>
      <w:r>
        <w:rPr>
          <w:i/>
          <w:iCs/>
          <w:sz w:val="20"/>
          <w:szCs w:val="20"/>
        </w:rPr>
        <w:t>2. Wyrażam /nie wyrażam* zgodę na umieszczanie zdjęć i informacji na stronie internetowej szkoły dotyczących osiągnięć szkolnych, udziału dziecka w konkursach, uroczystościach oraz innych zdarzeniach organizowanych przez szkołę przez okres uczęszczania dziecka do szkoły podstawowej.</w:t>
      </w:r>
    </w:p>
    <w:p w:rsidR="001A2116" w:rsidRDefault="001A2116" w:rsidP="00020D16">
      <w:pPr>
        <w:pStyle w:val="western"/>
        <w:spacing w:after="0" w:line="360" w:lineRule="auto"/>
      </w:pPr>
      <w:r>
        <w:rPr>
          <w:i/>
          <w:iCs/>
          <w:sz w:val="20"/>
          <w:szCs w:val="20"/>
        </w:rPr>
        <w:t xml:space="preserve">3.Oświadczam, że dane w niniejszej karcie/wniosku  są zgodne ze stanem faktycznym i jestem świadoma/y odpowiedzialności karnej za złożenie fałszywego oświadczenia. Zobowiązuję się do informowania dyrektora szkoły o każdorazowej zmianie powyższych danych. Zostałam/em pouczona/y o prawie wglądu do moich danych oraz ich zmiany. </w:t>
      </w:r>
    </w:p>
    <w:p w:rsidR="001A2116" w:rsidRDefault="001A2116" w:rsidP="00F722D0">
      <w:pPr>
        <w:spacing w:after="0"/>
        <w:rPr>
          <w:b/>
          <w:sz w:val="20"/>
          <w:szCs w:val="20"/>
        </w:rPr>
      </w:pPr>
    </w:p>
    <w:p w:rsidR="001A2116" w:rsidRDefault="001A2116" w:rsidP="00F722D0">
      <w:pPr>
        <w:spacing w:after="0"/>
        <w:rPr>
          <w:b/>
          <w:sz w:val="20"/>
          <w:szCs w:val="20"/>
        </w:rPr>
      </w:pPr>
    </w:p>
    <w:p w:rsidR="001A2116" w:rsidRDefault="001A2116" w:rsidP="00F722D0">
      <w:pPr>
        <w:spacing w:after="0"/>
        <w:rPr>
          <w:b/>
          <w:sz w:val="20"/>
          <w:szCs w:val="20"/>
        </w:rPr>
      </w:pPr>
    </w:p>
    <w:p w:rsidR="001A2116" w:rsidRPr="00327DA3" w:rsidRDefault="001A2116" w:rsidP="00F722D0">
      <w:pPr>
        <w:spacing w:after="0"/>
        <w:rPr>
          <w:b/>
          <w:sz w:val="20"/>
          <w:szCs w:val="20"/>
        </w:rPr>
      </w:pPr>
    </w:p>
    <w:p w:rsidR="001A2116" w:rsidRDefault="001A2116" w:rsidP="00F722D0">
      <w:pPr>
        <w:tabs>
          <w:tab w:val="left" w:pos="6045"/>
        </w:tabs>
        <w:spacing w:after="0"/>
        <w:rPr>
          <w:b/>
          <w:sz w:val="20"/>
          <w:szCs w:val="20"/>
        </w:rPr>
      </w:pPr>
    </w:p>
    <w:p w:rsidR="001A2116" w:rsidRDefault="001A2116" w:rsidP="00F722D0">
      <w:pPr>
        <w:tabs>
          <w:tab w:val="left" w:pos="6045"/>
        </w:tabs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Data……………………                                                     Podpis matki…………………………                              Podpis ojca……………………</w:t>
      </w:r>
    </w:p>
    <w:p w:rsidR="001A2116" w:rsidRDefault="001A2116" w:rsidP="006648A3">
      <w:pPr>
        <w:tabs>
          <w:tab w:val="left" w:pos="6045"/>
        </w:tabs>
        <w:jc w:val="right"/>
        <w:rPr>
          <w:b/>
          <w:sz w:val="20"/>
          <w:szCs w:val="20"/>
        </w:rPr>
      </w:pPr>
    </w:p>
    <w:p w:rsidR="001A2116" w:rsidRDefault="001A2116" w:rsidP="006648A3">
      <w:pPr>
        <w:tabs>
          <w:tab w:val="left" w:pos="6045"/>
        </w:tabs>
        <w:jc w:val="right"/>
        <w:rPr>
          <w:b/>
          <w:sz w:val="20"/>
          <w:szCs w:val="20"/>
        </w:rPr>
      </w:pPr>
    </w:p>
    <w:p w:rsidR="001A2116" w:rsidRPr="00347A3A" w:rsidRDefault="001A2116" w:rsidP="007E2772">
      <w:pPr>
        <w:tabs>
          <w:tab w:val="left" w:pos="60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PROSIMY O WYPEŁNIENIE WNIOSKU/KARTY ZGŁOSZENIA </w:t>
      </w:r>
      <w:r w:rsidRPr="00C62482">
        <w:rPr>
          <w:b/>
          <w:sz w:val="32"/>
          <w:szCs w:val="32"/>
          <w:u w:val="single"/>
        </w:rPr>
        <w:t xml:space="preserve">DO DNIA </w:t>
      </w:r>
      <w:r>
        <w:rPr>
          <w:b/>
          <w:sz w:val="32"/>
          <w:szCs w:val="32"/>
          <w:u w:val="single"/>
        </w:rPr>
        <w:t>………………………….</w:t>
      </w:r>
      <w:r w:rsidRPr="00C62482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r</w:t>
      </w:r>
      <w:r>
        <w:rPr>
          <w:b/>
          <w:sz w:val="24"/>
          <w:szCs w:val="24"/>
        </w:rPr>
        <w:t>.                  I DOSTARCZENIE DO SEKRETARIATU</w:t>
      </w:r>
      <w:r w:rsidRPr="00347A3A">
        <w:rPr>
          <w:b/>
          <w:sz w:val="24"/>
          <w:szCs w:val="24"/>
        </w:rPr>
        <w:t xml:space="preserve"> SZKOŁY.</w:t>
      </w:r>
    </w:p>
    <w:p w:rsidR="001A2116" w:rsidRDefault="001A2116" w:rsidP="00C6204C">
      <w:pPr>
        <w:tabs>
          <w:tab w:val="left" w:pos="6045"/>
        </w:tabs>
        <w:rPr>
          <w:b/>
          <w:sz w:val="20"/>
          <w:szCs w:val="20"/>
        </w:rPr>
      </w:pPr>
    </w:p>
    <w:sectPr w:rsidR="001A2116" w:rsidSect="00C62482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116" w:rsidRDefault="001A2116" w:rsidP="00F722D0">
      <w:pPr>
        <w:spacing w:after="0" w:line="240" w:lineRule="auto"/>
      </w:pPr>
      <w:r>
        <w:separator/>
      </w:r>
    </w:p>
  </w:endnote>
  <w:endnote w:type="continuationSeparator" w:id="0">
    <w:p w:rsidR="001A2116" w:rsidRDefault="001A2116" w:rsidP="00F72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116" w:rsidRDefault="001A2116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</w:t>
    </w:r>
  </w:p>
  <w:p w:rsidR="001A2116" w:rsidRDefault="001A21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116" w:rsidRDefault="001A2116" w:rsidP="00F722D0">
      <w:pPr>
        <w:spacing w:after="0" w:line="240" w:lineRule="auto"/>
      </w:pPr>
      <w:r>
        <w:separator/>
      </w:r>
    </w:p>
  </w:footnote>
  <w:footnote w:type="continuationSeparator" w:id="0">
    <w:p w:rsidR="001A2116" w:rsidRDefault="001A2116" w:rsidP="00F72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1D35"/>
    <w:multiLevelType w:val="hybridMultilevel"/>
    <w:tmpl w:val="CA2E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701AEE"/>
    <w:multiLevelType w:val="hybridMultilevel"/>
    <w:tmpl w:val="CA2E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7AA6239"/>
    <w:multiLevelType w:val="hybridMultilevel"/>
    <w:tmpl w:val="CA2E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684F0D"/>
    <w:multiLevelType w:val="hybridMultilevel"/>
    <w:tmpl w:val="CA2E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3C0FB9"/>
    <w:multiLevelType w:val="hybridMultilevel"/>
    <w:tmpl w:val="CA2E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92A1CDA"/>
    <w:multiLevelType w:val="hybridMultilevel"/>
    <w:tmpl w:val="84F656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D05732D"/>
    <w:multiLevelType w:val="hybridMultilevel"/>
    <w:tmpl w:val="CA2E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E90A6E"/>
    <w:multiLevelType w:val="multilevel"/>
    <w:tmpl w:val="FAF88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57D2CCB"/>
    <w:multiLevelType w:val="multilevel"/>
    <w:tmpl w:val="FE5831E2"/>
    <w:lvl w:ilvl="0">
      <w:start w:val="1"/>
      <w:numFmt w:val="lowerLetter"/>
      <w:lvlText w:val="%1)"/>
      <w:lvlJc w:val="left"/>
      <w:pPr>
        <w:ind w:left="39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11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3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5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7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9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1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3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59" w:hanging="180"/>
      </w:pPr>
      <w:rPr>
        <w:rFonts w:cs="Times New Roman"/>
      </w:rPr>
    </w:lvl>
  </w:abstractNum>
  <w:abstractNum w:abstractNumId="9">
    <w:nsid w:val="66F76A13"/>
    <w:multiLevelType w:val="hybridMultilevel"/>
    <w:tmpl w:val="FE5831E2"/>
    <w:lvl w:ilvl="0" w:tplc="04150017">
      <w:start w:val="1"/>
      <w:numFmt w:val="lowerLetter"/>
      <w:lvlText w:val="%1)"/>
      <w:lvlJc w:val="left"/>
      <w:pPr>
        <w:ind w:left="3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9"/>
  </w:num>
  <w:num w:numId="9">
    <w:abstractNumId w:val="8"/>
  </w:num>
  <w:num w:numId="10">
    <w:abstractNumId w:val="7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46"/>
    <w:rsid w:val="00020D16"/>
    <w:rsid w:val="0004070E"/>
    <w:rsid w:val="00041F81"/>
    <w:rsid w:val="00063B69"/>
    <w:rsid w:val="0007456B"/>
    <w:rsid w:val="00090E0C"/>
    <w:rsid w:val="00110F86"/>
    <w:rsid w:val="001531A2"/>
    <w:rsid w:val="00163FB4"/>
    <w:rsid w:val="001701AC"/>
    <w:rsid w:val="001755F2"/>
    <w:rsid w:val="001964A0"/>
    <w:rsid w:val="001A2116"/>
    <w:rsid w:val="001F4D00"/>
    <w:rsid w:val="00225D77"/>
    <w:rsid w:val="00261A3A"/>
    <w:rsid w:val="00276D48"/>
    <w:rsid w:val="002B230D"/>
    <w:rsid w:val="00306927"/>
    <w:rsid w:val="0031456D"/>
    <w:rsid w:val="00327DA3"/>
    <w:rsid w:val="00346B59"/>
    <w:rsid w:val="00347A3A"/>
    <w:rsid w:val="00366D0B"/>
    <w:rsid w:val="00380446"/>
    <w:rsid w:val="003A6A38"/>
    <w:rsid w:val="003D44B1"/>
    <w:rsid w:val="00402AD2"/>
    <w:rsid w:val="004278DF"/>
    <w:rsid w:val="00437A69"/>
    <w:rsid w:val="00440412"/>
    <w:rsid w:val="00492863"/>
    <w:rsid w:val="004A6331"/>
    <w:rsid w:val="004B74BD"/>
    <w:rsid w:val="004C6D7B"/>
    <w:rsid w:val="0052382D"/>
    <w:rsid w:val="0054688D"/>
    <w:rsid w:val="005B7A76"/>
    <w:rsid w:val="005C18EC"/>
    <w:rsid w:val="005E58A8"/>
    <w:rsid w:val="005E639D"/>
    <w:rsid w:val="005F1FFE"/>
    <w:rsid w:val="0062752B"/>
    <w:rsid w:val="00655E81"/>
    <w:rsid w:val="006648A3"/>
    <w:rsid w:val="00680601"/>
    <w:rsid w:val="006A65B3"/>
    <w:rsid w:val="006C04F3"/>
    <w:rsid w:val="00700B6A"/>
    <w:rsid w:val="007647C2"/>
    <w:rsid w:val="00776454"/>
    <w:rsid w:val="007A0E1D"/>
    <w:rsid w:val="007A12DB"/>
    <w:rsid w:val="007A1876"/>
    <w:rsid w:val="007E2772"/>
    <w:rsid w:val="00810844"/>
    <w:rsid w:val="0081090F"/>
    <w:rsid w:val="0082013E"/>
    <w:rsid w:val="00876AC4"/>
    <w:rsid w:val="008B79EC"/>
    <w:rsid w:val="008E269C"/>
    <w:rsid w:val="0091487F"/>
    <w:rsid w:val="009E22F4"/>
    <w:rsid w:val="009F5C44"/>
    <w:rsid w:val="00A0310F"/>
    <w:rsid w:val="00A3590A"/>
    <w:rsid w:val="00A469EF"/>
    <w:rsid w:val="00A67A70"/>
    <w:rsid w:val="00A76B8F"/>
    <w:rsid w:val="00AB6425"/>
    <w:rsid w:val="00AD16B0"/>
    <w:rsid w:val="00B017AE"/>
    <w:rsid w:val="00B04B02"/>
    <w:rsid w:val="00B10E18"/>
    <w:rsid w:val="00B350A7"/>
    <w:rsid w:val="00B5648C"/>
    <w:rsid w:val="00B742DC"/>
    <w:rsid w:val="00B838CF"/>
    <w:rsid w:val="00BA42C8"/>
    <w:rsid w:val="00BC18F2"/>
    <w:rsid w:val="00BE4C3F"/>
    <w:rsid w:val="00BF47C9"/>
    <w:rsid w:val="00C0204C"/>
    <w:rsid w:val="00C228F7"/>
    <w:rsid w:val="00C6204C"/>
    <w:rsid w:val="00C62482"/>
    <w:rsid w:val="00C71082"/>
    <w:rsid w:val="00C7126E"/>
    <w:rsid w:val="00CA6351"/>
    <w:rsid w:val="00CB69EA"/>
    <w:rsid w:val="00CC2A7B"/>
    <w:rsid w:val="00CF3E58"/>
    <w:rsid w:val="00D06075"/>
    <w:rsid w:val="00D174FE"/>
    <w:rsid w:val="00D226EE"/>
    <w:rsid w:val="00D271D2"/>
    <w:rsid w:val="00D43A00"/>
    <w:rsid w:val="00D76B72"/>
    <w:rsid w:val="00DC33EB"/>
    <w:rsid w:val="00DC791F"/>
    <w:rsid w:val="00E03A56"/>
    <w:rsid w:val="00E31148"/>
    <w:rsid w:val="00E5481C"/>
    <w:rsid w:val="00E631D1"/>
    <w:rsid w:val="00EB4A56"/>
    <w:rsid w:val="00EB73FE"/>
    <w:rsid w:val="00F029AD"/>
    <w:rsid w:val="00F722D0"/>
    <w:rsid w:val="00FA5863"/>
    <w:rsid w:val="00FB6789"/>
    <w:rsid w:val="00FC1B47"/>
    <w:rsid w:val="00FC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1A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804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80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A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0E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F72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722D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72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722D0"/>
    <w:rPr>
      <w:rFonts w:cs="Times New Roman"/>
    </w:rPr>
  </w:style>
  <w:style w:type="paragraph" w:styleId="NormalWeb">
    <w:name w:val="Normal (Web)"/>
    <w:basedOn w:val="Normal"/>
    <w:uiPriority w:val="99"/>
    <w:rsid w:val="00D76B72"/>
    <w:pPr>
      <w:spacing w:before="100" w:beforeAutospacing="1" w:after="142" w:line="288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"/>
    <w:uiPriority w:val="99"/>
    <w:rsid w:val="00020D16"/>
    <w:pPr>
      <w:spacing w:before="100" w:beforeAutospacing="1" w:after="142" w:line="288" w:lineRule="auto"/>
    </w:pPr>
    <w:rPr>
      <w:rFonts w:ascii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169</TotalTime>
  <Pages>3</Pages>
  <Words>545</Words>
  <Characters>3274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DZIECKA DO SZKOŁY PODSTAWOWEJ</dc:title>
  <dc:subject/>
  <dc:creator>ZSO ŚWIĘCIECHOWA</dc:creator>
  <cp:keywords/>
  <dc:description/>
  <cp:lastModifiedBy>jrat</cp:lastModifiedBy>
  <cp:revision>13</cp:revision>
  <cp:lastPrinted>2017-03-02T08:45:00Z</cp:lastPrinted>
  <dcterms:created xsi:type="dcterms:W3CDTF">2016-02-01T14:05:00Z</dcterms:created>
  <dcterms:modified xsi:type="dcterms:W3CDTF">2017-03-02T08:54:00Z</dcterms:modified>
</cp:coreProperties>
</file>