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69A" w:rsidRDefault="0053669A" w:rsidP="00603470">
      <w:pPr>
        <w:pStyle w:val="Teksttreci0"/>
        <w:tabs>
          <w:tab w:val="left" w:leader="dot" w:pos="11496"/>
        </w:tabs>
        <w:spacing w:after="0"/>
        <w:rPr>
          <w:rStyle w:val="Teksttreci"/>
          <w:rFonts w:eastAsia="Courier New"/>
          <w:b/>
          <w:bCs/>
        </w:rPr>
      </w:pPr>
      <w:r>
        <w:rPr>
          <w:rStyle w:val="Teksttreci"/>
          <w:rFonts w:eastAsia="Courier New"/>
          <w:b/>
          <w:bCs/>
        </w:rPr>
        <w:t>LISTA OSÓB ZGŁASZAJĄCYCH KANDYDATA NA ŁAWNIKA SĄDU_____________________________________________</w:t>
      </w:r>
      <w:r>
        <w:rPr>
          <w:rStyle w:val="Teksttreci"/>
          <w:rFonts w:eastAsia="Courier New"/>
          <w:b/>
          <w:bCs/>
        </w:rPr>
        <w:br/>
        <w:t>W WYBORACH NA KADENCJĘ 2024-2027</w:t>
      </w:r>
    </w:p>
    <w:p w:rsidR="0053669A" w:rsidRDefault="0053669A" w:rsidP="00603470">
      <w:pPr>
        <w:pStyle w:val="Teksttreci0"/>
        <w:tabs>
          <w:tab w:val="left" w:leader="dot" w:pos="11496"/>
        </w:tabs>
        <w:spacing w:after="0"/>
      </w:pPr>
    </w:p>
    <w:p w:rsidR="0053669A" w:rsidRDefault="0053669A" w:rsidP="00603470">
      <w:pPr>
        <w:pStyle w:val="Teksttreci0"/>
        <w:spacing w:after="0"/>
        <w:rPr>
          <w:rStyle w:val="Teksttreci"/>
          <w:rFonts w:eastAsia="Courier New"/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________________________________________________________________</w:t>
      </w:r>
    </w:p>
    <w:p w:rsidR="0053669A" w:rsidRDefault="0053669A" w:rsidP="00603470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(imię/imiona i nazwisko kandydata na ławnika)</w:t>
      </w:r>
    </w:p>
    <w:p w:rsidR="0053669A" w:rsidRDefault="0053669A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rFonts w:eastAsia="Courier New"/>
          <w:b/>
          <w:bCs/>
          <w:sz w:val="22"/>
          <w:szCs w:val="22"/>
        </w:rPr>
        <w:t>(co najmniej 50 Obywateli mający czynne prawo wyborcze i stale zamieszkujący na terenie gminy Święciechowa)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2702"/>
        <w:gridCol w:w="3835"/>
        <w:gridCol w:w="2208"/>
        <w:gridCol w:w="4450"/>
        <w:gridCol w:w="2213"/>
      </w:tblGrid>
      <w:tr w:rsidR="0053669A">
        <w:trPr>
          <w:trHeight w:hRule="exact" w:val="22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L.p.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Własnoręczny podpis</w:t>
            </w:r>
          </w:p>
        </w:tc>
      </w:tr>
      <w:tr w:rsidR="0053669A">
        <w:trPr>
          <w:trHeight w:hRule="exact" w:val="106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spacing w:line="307" w:lineRule="auto"/>
              <w:ind w:left="0"/>
              <w:jc w:val="center"/>
            </w:pPr>
            <w:r>
              <w:rPr>
                <w:rStyle w:val="Inne"/>
                <w:rFonts w:eastAsia="Courier New"/>
                <w:sz w:val="14"/>
                <w:szCs w:val="14"/>
              </w:rPr>
              <w:t xml:space="preserve">Osoba uprawniona do składania wyjaśnień ws. zgłoszenia kandydata na ławnika przez obywateli </w:t>
            </w:r>
            <w:r>
              <w:rPr>
                <w:rStyle w:val="Inne"/>
                <w:rFonts w:eastAsia="Courier New"/>
                <w:b/>
                <w:bCs/>
              </w:rPr>
              <w:t>*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  <w:rPr>
                <w:sz w:val="14"/>
                <w:szCs w:val="14"/>
              </w:rPr>
            </w:pPr>
            <w:r>
              <w:rPr>
                <w:rStyle w:val="Inne"/>
                <w:rFonts w:eastAsia="Courier New"/>
                <w:sz w:val="14"/>
                <w:szCs w:val="14"/>
              </w:rPr>
              <w:t>Nr telefonu i adres e-mail do kontaktu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7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</w:tbl>
    <w:p w:rsidR="0053669A" w:rsidRDefault="0053669A">
      <w:pPr>
        <w:spacing w:line="1" w:lineRule="exact"/>
        <w:rPr>
          <w:sz w:val="2"/>
          <w:szCs w:val="2"/>
        </w:rPr>
      </w:pPr>
      <w:r>
        <w:br w:type="page"/>
      </w:r>
    </w:p>
    <w:p w:rsidR="0053669A" w:rsidRDefault="0053669A" w:rsidP="00015A04">
      <w:pPr>
        <w:pStyle w:val="Teksttreci0"/>
        <w:tabs>
          <w:tab w:val="left" w:leader="dot" w:pos="11496"/>
        </w:tabs>
        <w:spacing w:after="0"/>
        <w:rPr>
          <w:rStyle w:val="Teksttreci"/>
          <w:rFonts w:eastAsia="Courier New"/>
          <w:b/>
          <w:bCs/>
        </w:rPr>
      </w:pPr>
      <w:r>
        <w:rPr>
          <w:rStyle w:val="Teksttreci"/>
          <w:rFonts w:eastAsia="Courier New"/>
          <w:b/>
          <w:bCs/>
        </w:rPr>
        <w:t>LISTA OSÓB ZGŁASZAJĄCYCH KANDYDATA NA ŁAWNIKA SĄDU_____________________________________________</w:t>
      </w:r>
      <w:r>
        <w:rPr>
          <w:rStyle w:val="Teksttreci"/>
          <w:rFonts w:eastAsia="Courier New"/>
          <w:b/>
          <w:bCs/>
        </w:rPr>
        <w:br/>
        <w:t>W WYBORACH NA KADENCJĘ 2024-2027</w:t>
      </w:r>
    </w:p>
    <w:p w:rsidR="0053669A" w:rsidRDefault="0053669A" w:rsidP="00015A04">
      <w:pPr>
        <w:pStyle w:val="Teksttreci0"/>
        <w:tabs>
          <w:tab w:val="left" w:leader="dot" w:pos="11496"/>
        </w:tabs>
        <w:spacing w:after="0"/>
      </w:pPr>
    </w:p>
    <w:p w:rsidR="0053669A" w:rsidRDefault="0053669A" w:rsidP="00015A04">
      <w:pPr>
        <w:pStyle w:val="Teksttreci0"/>
        <w:spacing w:after="0"/>
        <w:rPr>
          <w:rStyle w:val="Teksttreci"/>
          <w:rFonts w:eastAsia="Courier New"/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________________________________________________________________</w:t>
      </w:r>
    </w:p>
    <w:p w:rsidR="0053669A" w:rsidRDefault="0053669A" w:rsidP="00015A04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(imię/imiona i nazwisko kandydata na ławnika)</w:t>
      </w:r>
    </w:p>
    <w:p w:rsidR="0053669A" w:rsidRDefault="0053669A" w:rsidP="0060347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rFonts w:eastAsia="Courier New"/>
          <w:b/>
          <w:bCs/>
          <w:sz w:val="22"/>
          <w:szCs w:val="22"/>
        </w:rPr>
        <w:t>(co najmniej 50 Obywateli mający czynne prawo wyborcze i stale zamieszkujący na terenie gminy Święciechowa)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2702"/>
        <w:gridCol w:w="3835"/>
        <w:gridCol w:w="2208"/>
        <w:gridCol w:w="4450"/>
        <w:gridCol w:w="2213"/>
      </w:tblGrid>
      <w:tr w:rsidR="0053669A">
        <w:trPr>
          <w:trHeight w:hRule="exact" w:val="22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L.p.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Własnoręczny podpis</w:t>
            </w:r>
          </w:p>
        </w:tc>
      </w:tr>
      <w:tr w:rsidR="0053669A">
        <w:trPr>
          <w:trHeight w:hRule="exact" w:val="54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7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</w:tbl>
    <w:p w:rsidR="0053669A" w:rsidRDefault="0053669A">
      <w:pPr>
        <w:spacing w:line="1" w:lineRule="exact"/>
        <w:rPr>
          <w:sz w:val="2"/>
          <w:szCs w:val="2"/>
        </w:rPr>
      </w:pPr>
      <w:r>
        <w:br w:type="page"/>
      </w:r>
    </w:p>
    <w:p w:rsidR="0053669A" w:rsidRDefault="0053669A" w:rsidP="00015A04">
      <w:pPr>
        <w:pStyle w:val="Teksttreci0"/>
        <w:tabs>
          <w:tab w:val="left" w:leader="dot" w:pos="11496"/>
        </w:tabs>
        <w:spacing w:after="0"/>
        <w:rPr>
          <w:rStyle w:val="Teksttreci"/>
          <w:rFonts w:eastAsia="Courier New"/>
          <w:b/>
          <w:bCs/>
        </w:rPr>
      </w:pPr>
      <w:r>
        <w:rPr>
          <w:rStyle w:val="Teksttreci"/>
          <w:rFonts w:eastAsia="Courier New"/>
          <w:b/>
          <w:bCs/>
        </w:rPr>
        <w:t>LISTA OSÓB ZGŁASZAJĄCYCH KANDYDATA NA ŁAWNIKA SĄDU_____________________________________________</w:t>
      </w:r>
      <w:r>
        <w:rPr>
          <w:rStyle w:val="Teksttreci"/>
          <w:rFonts w:eastAsia="Courier New"/>
          <w:b/>
          <w:bCs/>
        </w:rPr>
        <w:br/>
        <w:t>W WYBORACH NA KADENCJĘ 2024-2027</w:t>
      </w:r>
    </w:p>
    <w:p w:rsidR="0053669A" w:rsidRDefault="0053669A" w:rsidP="00015A04">
      <w:pPr>
        <w:pStyle w:val="Teksttreci0"/>
        <w:tabs>
          <w:tab w:val="left" w:leader="dot" w:pos="11496"/>
        </w:tabs>
        <w:spacing w:after="0"/>
      </w:pPr>
    </w:p>
    <w:p w:rsidR="0053669A" w:rsidRDefault="0053669A" w:rsidP="00015A04">
      <w:pPr>
        <w:pStyle w:val="Teksttreci0"/>
        <w:spacing w:after="0"/>
        <w:rPr>
          <w:rStyle w:val="Teksttreci"/>
          <w:rFonts w:eastAsia="Courier New"/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________________________________________________________________</w:t>
      </w:r>
    </w:p>
    <w:p w:rsidR="0053669A" w:rsidRDefault="0053669A" w:rsidP="00015A04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(imię/imiona i nazwisko kandydata na ławnika)</w:t>
      </w:r>
    </w:p>
    <w:p w:rsidR="0053669A" w:rsidRDefault="0053669A" w:rsidP="0060347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rFonts w:eastAsia="Courier New"/>
          <w:b/>
          <w:bCs/>
          <w:sz w:val="22"/>
          <w:szCs w:val="22"/>
        </w:rPr>
        <w:t>(co najmniej 50 Obywateli mający czynne prawo wyborcze i stale zamieszkujący na terenie gminy Święciechowa)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2702"/>
        <w:gridCol w:w="3835"/>
        <w:gridCol w:w="2208"/>
        <w:gridCol w:w="4450"/>
        <w:gridCol w:w="2213"/>
      </w:tblGrid>
      <w:tr w:rsidR="0053669A">
        <w:trPr>
          <w:trHeight w:hRule="exact" w:val="22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L.p.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Własnoręczny podpis</w:t>
            </w:r>
          </w:p>
        </w:tc>
      </w:tr>
      <w:tr w:rsidR="0053669A">
        <w:trPr>
          <w:trHeight w:hRule="exact" w:val="54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7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</w:tbl>
    <w:p w:rsidR="0053669A" w:rsidRDefault="0053669A">
      <w:pPr>
        <w:spacing w:line="1" w:lineRule="exact"/>
        <w:rPr>
          <w:sz w:val="2"/>
          <w:szCs w:val="2"/>
        </w:rPr>
      </w:pPr>
      <w:r>
        <w:br w:type="page"/>
      </w:r>
    </w:p>
    <w:p w:rsidR="0053669A" w:rsidRDefault="0053669A" w:rsidP="00015A04">
      <w:pPr>
        <w:pStyle w:val="Teksttreci0"/>
        <w:tabs>
          <w:tab w:val="left" w:leader="dot" w:pos="11496"/>
        </w:tabs>
        <w:spacing w:after="0"/>
        <w:rPr>
          <w:rStyle w:val="Teksttreci"/>
          <w:rFonts w:eastAsia="Courier New"/>
          <w:b/>
          <w:bCs/>
        </w:rPr>
      </w:pPr>
      <w:r>
        <w:rPr>
          <w:rStyle w:val="Teksttreci"/>
          <w:rFonts w:eastAsia="Courier New"/>
          <w:b/>
          <w:bCs/>
        </w:rPr>
        <w:t>LISTA OSÓB ZGŁASZAJĄCYCH KANDYDATA NA ŁAWNIKA SĄDU_____________________________________________</w:t>
      </w:r>
      <w:r>
        <w:rPr>
          <w:rStyle w:val="Teksttreci"/>
          <w:rFonts w:eastAsia="Courier New"/>
          <w:b/>
          <w:bCs/>
        </w:rPr>
        <w:br/>
        <w:t>W WYBORACH NA KADENCJĘ 2024-2027</w:t>
      </w:r>
    </w:p>
    <w:p w:rsidR="0053669A" w:rsidRDefault="0053669A" w:rsidP="00015A04">
      <w:pPr>
        <w:pStyle w:val="Teksttreci0"/>
        <w:tabs>
          <w:tab w:val="left" w:leader="dot" w:pos="11496"/>
        </w:tabs>
        <w:spacing w:after="0"/>
      </w:pPr>
    </w:p>
    <w:p w:rsidR="0053669A" w:rsidRDefault="0053669A" w:rsidP="00015A04">
      <w:pPr>
        <w:pStyle w:val="Teksttreci0"/>
        <w:spacing w:after="0"/>
        <w:rPr>
          <w:rStyle w:val="Teksttreci"/>
          <w:rFonts w:eastAsia="Courier New"/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________________________________________________________________</w:t>
      </w:r>
    </w:p>
    <w:p w:rsidR="0053669A" w:rsidRDefault="0053669A" w:rsidP="00015A04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(imię/imiona i nazwisko kandydata na ławnika)</w:t>
      </w:r>
    </w:p>
    <w:p w:rsidR="0053669A" w:rsidRDefault="0053669A" w:rsidP="0060347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rFonts w:eastAsia="Courier New"/>
          <w:b/>
          <w:bCs/>
          <w:sz w:val="22"/>
          <w:szCs w:val="22"/>
        </w:rPr>
        <w:t>(co najmniej 50 Obywateli mający czynne prawo wyborcze i stale zamieszkujący na terenie gminy Święciechowa)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2702"/>
        <w:gridCol w:w="3835"/>
        <w:gridCol w:w="2208"/>
        <w:gridCol w:w="4450"/>
        <w:gridCol w:w="2213"/>
      </w:tblGrid>
      <w:tr w:rsidR="0053669A">
        <w:trPr>
          <w:trHeight w:hRule="exact" w:val="22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L.p.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Własnoręczny podpis</w:t>
            </w:r>
          </w:p>
        </w:tc>
      </w:tr>
      <w:tr w:rsidR="0053669A">
        <w:trPr>
          <w:trHeight w:hRule="exact" w:val="54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7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50.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</w:tbl>
    <w:p w:rsidR="0053669A" w:rsidRDefault="0053669A">
      <w:pPr>
        <w:spacing w:after="99" w:line="1" w:lineRule="exact"/>
      </w:pPr>
    </w:p>
    <w:p w:rsidR="0053669A" w:rsidRDefault="0053669A">
      <w:pPr>
        <w:pStyle w:val="Teksttreci20"/>
        <w:jc w:val="both"/>
      </w:pPr>
      <w:r>
        <w:rPr>
          <w:rStyle w:val="Teksttreci2"/>
          <w:rFonts w:eastAsia="Courier New"/>
          <w:b/>
          <w:bCs/>
        </w:rPr>
        <w:t>*</w:t>
      </w:r>
      <w:r>
        <w:rPr>
          <w:rStyle w:val="Teksttreci2"/>
          <w:rFonts w:eastAsia="Courier New"/>
        </w:rPr>
        <w:t>Zgodnie z art. 162 §6 ustawy z dnia 27 lipca 2001r. Prawo o ustroju sądów powszechnych (t.j. Dz. U. z 2023 r., poz. 217 ze zm.): osobą uprawnioną do składania wyjaśnień w sprawie zgłoszenia kandydata na ławnika przez obywateli jest osoba, której nazwisko zostało umieszczone jako pierwsze na liście</w:t>
      </w:r>
      <w:r>
        <w:rPr>
          <w:rStyle w:val="Teksttreci2"/>
          <w:rFonts w:eastAsia="Courier New"/>
          <w:i/>
          <w:iCs/>
        </w:rPr>
        <w:t>.</w:t>
      </w:r>
      <w:r>
        <w:br w:type="page"/>
      </w:r>
    </w:p>
    <w:p w:rsidR="0053669A" w:rsidRDefault="0053669A" w:rsidP="00015A04">
      <w:pPr>
        <w:pStyle w:val="Teksttreci0"/>
        <w:tabs>
          <w:tab w:val="left" w:leader="dot" w:pos="11496"/>
        </w:tabs>
        <w:spacing w:after="0"/>
        <w:rPr>
          <w:rStyle w:val="Teksttreci"/>
          <w:rFonts w:eastAsia="Courier New"/>
          <w:b/>
          <w:bCs/>
        </w:rPr>
      </w:pPr>
      <w:r>
        <w:rPr>
          <w:rStyle w:val="Teksttreci"/>
          <w:rFonts w:eastAsia="Courier New"/>
          <w:b/>
          <w:bCs/>
        </w:rPr>
        <w:t>LISTA OSÓB ZGŁASZAJĄCYCH KANDYDATA NA ŁAWNIKA SĄDU_____________________________________________</w:t>
      </w:r>
      <w:r>
        <w:rPr>
          <w:rStyle w:val="Teksttreci"/>
          <w:rFonts w:eastAsia="Courier New"/>
          <w:b/>
          <w:bCs/>
        </w:rPr>
        <w:br/>
        <w:t>W WYBORACH NA KADENCJĘ 2024-2027</w:t>
      </w:r>
    </w:p>
    <w:p w:rsidR="0053669A" w:rsidRDefault="0053669A" w:rsidP="00015A04">
      <w:pPr>
        <w:pStyle w:val="Teksttreci0"/>
        <w:tabs>
          <w:tab w:val="left" w:leader="dot" w:pos="11496"/>
        </w:tabs>
        <w:spacing w:after="0"/>
      </w:pPr>
    </w:p>
    <w:p w:rsidR="0053669A" w:rsidRDefault="0053669A" w:rsidP="00015A04">
      <w:pPr>
        <w:pStyle w:val="Teksttreci0"/>
        <w:spacing w:after="0"/>
        <w:rPr>
          <w:rStyle w:val="Teksttreci"/>
          <w:rFonts w:eastAsia="Courier New"/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________________________________________________________________</w:t>
      </w:r>
    </w:p>
    <w:p w:rsidR="0053669A" w:rsidRDefault="0053669A" w:rsidP="00015A04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rFonts w:eastAsia="Courier New"/>
          <w:sz w:val="22"/>
          <w:szCs w:val="22"/>
        </w:rPr>
        <w:t>(imię/imiona i nazwisko kandydata na ławnika)</w:t>
      </w:r>
    </w:p>
    <w:p w:rsidR="0053669A" w:rsidRDefault="0053669A" w:rsidP="0060347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rFonts w:eastAsia="Courier New"/>
          <w:b/>
          <w:bCs/>
          <w:sz w:val="22"/>
          <w:szCs w:val="22"/>
        </w:rPr>
        <w:t>(co najmniej 50 Obywateli mający czynne prawo wyborcze i stale zamieszkujący na terenie gminy Święciechowa)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0"/>
        <w:gridCol w:w="2525"/>
        <w:gridCol w:w="3835"/>
        <w:gridCol w:w="2208"/>
        <w:gridCol w:w="4450"/>
        <w:gridCol w:w="2213"/>
      </w:tblGrid>
      <w:tr w:rsidR="0053669A">
        <w:trPr>
          <w:trHeight w:hRule="exact" w:val="2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L.p.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3669A" w:rsidRDefault="0053669A">
            <w:pPr>
              <w:pStyle w:val="Inne0"/>
              <w:ind w:left="0"/>
              <w:jc w:val="center"/>
            </w:pPr>
            <w:r>
              <w:rPr>
                <w:rStyle w:val="Inne"/>
                <w:rFonts w:eastAsia="Courier New"/>
                <w:b/>
                <w:bCs/>
              </w:rPr>
              <w:t>Własnoręczny podpis</w:t>
            </w: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  <w:tr w:rsidR="0053669A">
        <w:trPr>
          <w:trHeight w:hRule="exact" w:val="57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eastAsia="Courier New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9A" w:rsidRDefault="0053669A">
            <w:pPr>
              <w:rPr>
                <w:sz w:val="10"/>
                <w:szCs w:val="10"/>
              </w:rPr>
            </w:pPr>
          </w:p>
        </w:tc>
      </w:tr>
    </w:tbl>
    <w:p w:rsidR="0053669A" w:rsidRDefault="0053669A"/>
    <w:p w:rsidR="0053669A" w:rsidRDefault="0053669A">
      <w:r>
        <w:rPr>
          <w:rStyle w:val="Teksttreci2"/>
          <w:rFonts w:eastAsia="Courier New"/>
          <w:b/>
          <w:bCs/>
        </w:rPr>
        <w:t>*</w:t>
      </w:r>
      <w:r>
        <w:rPr>
          <w:rStyle w:val="Teksttreci2"/>
          <w:rFonts w:eastAsia="Courier New"/>
        </w:rPr>
        <w:t>Zgodnie z art. 162 §6 ustawy z dnia 27 lipca 2001r. Prawo o ustroju sądów powszechnych (t.j. Dz. U. z 2023 r., poz. 217 ze zm.): osobą uprawnioną do składania wyjaśnień w sprawie zgłoszenia kandydata na ławnika przez obywateli jest osoba, której nazwisko zostało umieszczone jako pierwsze na liście</w:t>
      </w:r>
    </w:p>
    <w:sectPr w:rsidR="0053669A" w:rsidSect="00844374">
      <w:footerReference w:type="default" r:id="rId6"/>
      <w:pgSz w:w="16840" w:h="11900" w:orient="landscape"/>
      <w:pgMar w:top="735" w:right="318" w:bottom="1269" w:left="548" w:header="307" w:footer="3" w:gutter="0"/>
      <w:pgNumType w:start="1"/>
      <w:cols w:space="70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69A" w:rsidRDefault="0053669A">
      <w:r>
        <w:separator/>
      </w:r>
    </w:p>
  </w:endnote>
  <w:endnote w:type="continuationSeparator" w:id="0">
    <w:p w:rsidR="0053669A" w:rsidRDefault="00536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69A" w:rsidRDefault="0053669A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69A" w:rsidRDefault="0053669A"/>
  </w:footnote>
  <w:footnote w:type="continuationSeparator" w:id="0">
    <w:p w:rsidR="0053669A" w:rsidRDefault="0053669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3D0"/>
    <w:rsid w:val="00002FB9"/>
    <w:rsid w:val="00015A04"/>
    <w:rsid w:val="001223D0"/>
    <w:rsid w:val="0053669A"/>
    <w:rsid w:val="00603470"/>
    <w:rsid w:val="00844374"/>
    <w:rsid w:val="00970F93"/>
    <w:rsid w:val="00B66E0E"/>
    <w:rsid w:val="00EF3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74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ksttreci">
    <w:name w:val="Tekst treści_"/>
    <w:basedOn w:val="DefaultParagraphFont"/>
    <w:link w:val="Teksttreci0"/>
    <w:uiPriority w:val="99"/>
    <w:locked/>
    <w:rsid w:val="00844374"/>
    <w:rPr>
      <w:rFonts w:ascii="Arial" w:eastAsia="Times New Roman" w:hAnsi="Arial" w:cs="Arial"/>
      <w:b/>
      <w:bCs/>
      <w:u w:val="none"/>
    </w:rPr>
  </w:style>
  <w:style w:type="character" w:customStyle="1" w:styleId="Nagweklubstopka2">
    <w:name w:val="Nagłówek lub stopka (2)_"/>
    <w:basedOn w:val="DefaultParagraphFont"/>
    <w:link w:val="Nagweklubstopka20"/>
    <w:uiPriority w:val="99"/>
    <w:locked/>
    <w:rsid w:val="00844374"/>
    <w:rPr>
      <w:rFonts w:ascii="Times New Roman" w:hAnsi="Times New Roman" w:cs="Times New Roman"/>
      <w:sz w:val="20"/>
      <w:szCs w:val="20"/>
      <w:u w:val="none"/>
    </w:rPr>
  </w:style>
  <w:style w:type="character" w:customStyle="1" w:styleId="Inne">
    <w:name w:val="Inne_"/>
    <w:basedOn w:val="DefaultParagraphFont"/>
    <w:link w:val="Inne0"/>
    <w:uiPriority w:val="99"/>
    <w:locked/>
    <w:rsid w:val="00844374"/>
    <w:rPr>
      <w:rFonts w:ascii="Arial" w:eastAsia="Times New Roman" w:hAnsi="Arial" w:cs="Arial"/>
      <w:b/>
      <w:bCs/>
      <w:sz w:val="18"/>
      <w:szCs w:val="18"/>
      <w:u w:val="none"/>
    </w:rPr>
  </w:style>
  <w:style w:type="character" w:customStyle="1" w:styleId="Podpistabeli">
    <w:name w:val="Podpis tabeli_"/>
    <w:basedOn w:val="DefaultParagraphFont"/>
    <w:link w:val="Podpistabeli0"/>
    <w:uiPriority w:val="99"/>
    <w:locked/>
    <w:rsid w:val="00844374"/>
    <w:rPr>
      <w:rFonts w:ascii="Arial" w:eastAsia="Times New Roman" w:hAnsi="Arial" w:cs="Arial"/>
      <w:b/>
      <w:bCs/>
      <w:sz w:val="22"/>
      <w:szCs w:val="22"/>
      <w:u w:val="none"/>
    </w:rPr>
  </w:style>
  <w:style w:type="character" w:customStyle="1" w:styleId="Teksttreci2">
    <w:name w:val="Tekst treści (2)_"/>
    <w:basedOn w:val="DefaultParagraphFont"/>
    <w:link w:val="Teksttreci20"/>
    <w:uiPriority w:val="99"/>
    <w:locked/>
    <w:rsid w:val="00844374"/>
    <w:rPr>
      <w:rFonts w:ascii="Arial" w:eastAsia="Times New Roman" w:hAnsi="Arial" w:cs="Arial"/>
      <w:sz w:val="20"/>
      <w:szCs w:val="20"/>
      <w:u w:val="none"/>
    </w:rPr>
  </w:style>
  <w:style w:type="paragraph" w:customStyle="1" w:styleId="Teksttreci0">
    <w:name w:val="Tekst treści"/>
    <w:basedOn w:val="Normal"/>
    <w:link w:val="Teksttreci"/>
    <w:uiPriority w:val="99"/>
    <w:rsid w:val="00844374"/>
    <w:pPr>
      <w:spacing w:after="400"/>
      <w:jc w:val="center"/>
    </w:pPr>
    <w:rPr>
      <w:rFonts w:ascii="Arial" w:hAnsi="Arial" w:cs="Arial"/>
      <w:b/>
      <w:bCs/>
    </w:rPr>
  </w:style>
  <w:style w:type="paragraph" w:customStyle="1" w:styleId="Nagweklubstopka20">
    <w:name w:val="Nagłówek lub stopka (2)"/>
    <w:basedOn w:val="Normal"/>
    <w:link w:val="Nagweklubstopka2"/>
    <w:uiPriority w:val="99"/>
    <w:rsid w:val="00844374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"/>
    <w:link w:val="Inne"/>
    <w:uiPriority w:val="99"/>
    <w:rsid w:val="00844374"/>
    <w:pPr>
      <w:ind w:left="180"/>
    </w:pPr>
    <w:rPr>
      <w:rFonts w:ascii="Arial" w:hAnsi="Arial" w:cs="Arial"/>
      <w:b/>
      <w:bCs/>
      <w:sz w:val="18"/>
      <w:szCs w:val="18"/>
    </w:rPr>
  </w:style>
  <w:style w:type="paragraph" w:customStyle="1" w:styleId="Podpistabeli0">
    <w:name w:val="Podpis tabeli"/>
    <w:basedOn w:val="Normal"/>
    <w:link w:val="Podpistabeli"/>
    <w:uiPriority w:val="99"/>
    <w:rsid w:val="00844374"/>
    <w:rPr>
      <w:rFonts w:ascii="Arial" w:hAnsi="Arial" w:cs="Arial"/>
      <w:b/>
      <w:bCs/>
      <w:sz w:val="22"/>
      <w:szCs w:val="22"/>
    </w:rPr>
  </w:style>
  <w:style w:type="paragraph" w:customStyle="1" w:styleId="Teksttreci20">
    <w:name w:val="Tekst treści (2)"/>
    <w:basedOn w:val="Normal"/>
    <w:link w:val="Teksttreci2"/>
    <w:uiPriority w:val="99"/>
    <w:rsid w:val="00844374"/>
    <w:pPr>
      <w:spacing w:after="24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60347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03470"/>
    <w:rPr>
      <w:rFonts w:cs="Times New Roman"/>
      <w:color w:val="000000"/>
    </w:rPr>
  </w:style>
  <w:style w:type="paragraph" w:styleId="Footer">
    <w:name w:val="footer"/>
    <w:basedOn w:val="Normal"/>
    <w:link w:val="FooterChar"/>
    <w:uiPriority w:val="99"/>
    <w:rsid w:val="0060347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03470"/>
    <w:rPr>
      <w:rFonts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509</Words>
  <Characters>3054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OSÓB ZGŁASZAJĄCYCH KANDYDATA NA ŁAWNIKA</dc:title>
  <dc:subject/>
  <dc:creator>um</dc:creator>
  <cp:keywords/>
  <dc:description/>
  <cp:lastModifiedBy>mwie</cp:lastModifiedBy>
  <cp:revision>2</cp:revision>
  <dcterms:created xsi:type="dcterms:W3CDTF">2023-06-05T09:17:00Z</dcterms:created>
  <dcterms:modified xsi:type="dcterms:W3CDTF">2023-06-05T09:17:00Z</dcterms:modified>
</cp:coreProperties>
</file>