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5A7" w:rsidRDefault="009755A7" w:rsidP="00C84526">
      <w:pPr>
        <w:pStyle w:val="Title"/>
        <w:spacing w:line="276" w:lineRule="auto"/>
        <w:jc w:val="right"/>
        <w:rPr>
          <w:b w:val="0"/>
          <w:sz w:val="18"/>
          <w:szCs w:val="18"/>
        </w:rPr>
      </w:pPr>
      <w:r>
        <w:rPr>
          <w:b w:val="0"/>
          <w:sz w:val="18"/>
          <w:szCs w:val="18"/>
        </w:rPr>
        <w:t>Załącznik do Zarządzenia Nr 0050.33.2026</w:t>
      </w:r>
    </w:p>
    <w:p w:rsidR="009755A7" w:rsidRDefault="009755A7" w:rsidP="00C84526">
      <w:pPr>
        <w:pStyle w:val="Title"/>
        <w:spacing w:line="276" w:lineRule="auto"/>
        <w:jc w:val="right"/>
        <w:rPr>
          <w:b w:val="0"/>
          <w:sz w:val="18"/>
          <w:szCs w:val="18"/>
        </w:rPr>
      </w:pPr>
      <w:r>
        <w:rPr>
          <w:b w:val="0"/>
          <w:sz w:val="18"/>
          <w:szCs w:val="18"/>
        </w:rPr>
        <w:t>Wójta Gminy Święciechowa</w:t>
      </w:r>
    </w:p>
    <w:p w:rsidR="009755A7" w:rsidRDefault="009755A7" w:rsidP="00925804">
      <w:pPr>
        <w:pStyle w:val="Title"/>
        <w:spacing w:line="276" w:lineRule="auto"/>
        <w:jc w:val="right"/>
        <w:rPr>
          <w:b w:val="0"/>
          <w:sz w:val="18"/>
          <w:szCs w:val="18"/>
        </w:rPr>
      </w:pPr>
      <w:r>
        <w:rPr>
          <w:b w:val="0"/>
          <w:sz w:val="18"/>
          <w:szCs w:val="18"/>
        </w:rPr>
        <w:t>z dnia 11 maja 2026 r.</w:t>
      </w:r>
    </w:p>
    <w:p w:rsidR="009755A7" w:rsidRPr="00C84526" w:rsidRDefault="009755A7" w:rsidP="00925804">
      <w:pPr>
        <w:pStyle w:val="Title"/>
        <w:spacing w:line="276" w:lineRule="auto"/>
        <w:jc w:val="right"/>
        <w:rPr>
          <w:b w:val="0"/>
          <w:sz w:val="18"/>
          <w:szCs w:val="18"/>
        </w:rPr>
      </w:pPr>
    </w:p>
    <w:p w:rsidR="009755A7" w:rsidRPr="00C84526" w:rsidRDefault="009755A7" w:rsidP="00887364">
      <w:pPr>
        <w:pStyle w:val="Title"/>
        <w:spacing w:line="276" w:lineRule="auto"/>
      </w:pPr>
      <w:r>
        <w:t>Wójt Gminy Święciechowa</w:t>
      </w:r>
    </w:p>
    <w:p w:rsidR="009755A7" w:rsidRPr="00C84526" w:rsidRDefault="009755A7" w:rsidP="00887364">
      <w:pPr>
        <w:pStyle w:val="Subtitle"/>
        <w:spacing w:line="276" w:lineRule="auto"/>
        <w:rPr>
          <w:rFonts w:ascii="Times New Roman" w:hAnsi="Times New Roman"/>
          <w:bCs/>
        </w:rPr>
      </w:pPr>
      <w:r w:rsidRPr="00C84526">
        <w:rPr>
          <w:rFonts w:ascii="Times New Roman" w:hAnsi="Times New Roman"/>
          <w:bCs/>
        </w:rPr>
        <w:t>OGŁASZA KONKURS</w:t>
      </w:r>
    </w:p>
    <w:p w:rsidR="009755A7" w:rsidRPr="00C84526" w:rsidRDefault="009755A7" w:rsidP="00887364">
      <w:pPr>
        <w:pStyle w:val="Heading1"/>
        <w:spacing w:line="276" w:lineRule="auto"/>
        <w:jc w:val="center"/>
        <w:rPr>
          <w:bCs w:val="0"/>
          <w:szCs w:val="24"/>
        </w:rPr>
      </w:pPr>
      <w:r w:rsidRPr="00C84526">
        <w:rPr>
          <w:szCs w:val="24"/>
        </w:rPr>
        <w:t>NA STANOWISKO DYREKTORA</w:t>
      </w:r>
    </w:p>
    <w:p w:rsidR="009755A7" w:rsidRDefault="009755A7" w:rsidP="00887364">
      <w:pPr>
        <w:pStyle w:val="ListParagraph"/>
        <w:autoSpaceDN w:val="0"/>
        <w:spacing w:line="276" w:lineRule="auto"/>
        <w:ind w:left="0"/>
        <w:jc w:val="center"/>
        <w:rPr>
          <w:b/>
        </w:rPr>
      </w:pPr>
      <w:bookmarkStart w:id="0" w:name="_Hlk157761538"/>
      <w:r>
        <w:rPr>
          <w:b/>
        </w:rPr>
        <w:t xml:space="preserve">Szkoły Podstawowej </w:t>
      </w:r>
      <w:bookmarkEnd w:id="0"/>
      <w:r>
        <w:rPr>
          <w:b/>
        </w:rPr>
        <w:t xml:space="preserve">im. Wojska Polskiego </w:t>
      </w:r>
      <w:r w:rsidRPr="00C84526">
        <w:rPr>
          <w:b/>
        </w:rPr>
        <w:t xml:space="preserve">w </w:t>
      </w:r>
      <w:r>
        <w:rPr>
          <w:b/>
        </w:rPr>
        <w:t>Długiem Starem</w:t>
      </w:r>
    </w:p>
    <w:p w:rsidR="009755A7" w:rsidRDefault="009755A7" w:rsidP="00887364">
      <w:pPr>
        <w:pStyle w:val="ListParagraph"/>
        <w:autoSpaceDN w:val="0"/>
        <w:spacing w:line="276" w:lineRule="auto"/>
        <w:ind w:left="0"/>
        <w:jc w:val="center"/>
        <w:rPr>
          <w:b/>
        </w:rPr>
      </w:pPr>
    </w:p>
    <w:p w:rsidR="009755A7" w:rsidRPr="002D4FF0" w:rsidRDefault="009755A7" w:rsidP="00D6389F">
      <w:pPr>
        <w:spacing w:line="276" w:lineRule="auto"/>
        <w:rPr>
          <w:sz w:val="22"/>
          <w:szCs w:val="22"/>
        </w:rPr>
      </w:pPr>
      <w:r w:rsidRPr="002D4FF0">
        <w:rPr>
          <w:sz w:val="22"/>
          <w:szCs w:val="22"/>
        </w:rPr>
        <w:t xml:space="preserve">Organ prowadzący </w:t>
      </w:r>
      <w:r>
        <w:rPr>
          <w:sz w:val="22"/>
          <w:szCs w:val="22"/>
        </w:rPr>
        <w:t>szkołę: Gmina Święciechowa</w:t>
      </w:r>
    </w:p>
    <w:p w:rsidR="009755A7" w:rsidRDefault="009755A7" w:rsidP="00D6389F">
      <w:pPr>
        <w:spacing w:line="276" w:lineRule="auto"/>
        <w:rPr>
          <w:sz w:val="22"/>
          <w:szCs w:val="22"/>
        </w:rPr>
      </w:pPr>
      <w:r w:rsidRPr="002D4FF0">
        <w:rPr>
          <w:sz w:val="22"/>
          <w:szCs w:val="22"/>
        </w:rPr>
        <w:t xml:space="preserve">Nazwa i adres </w:t>
      </w:r>
      <w:r>
        <w:rPr>
          <w:sz w:val="22"/>
          <w:szCs w:val="22"/>
        </w:rPr>
        <w:t>szkoły</w:t>
      </w:r>
      <w:r w:rsidRPr="002D4FF0">
        <w:rPr>
          <w:sz w:val="22"/>
          <w:szCs w:val="22"/>
        </w:rPr>
        <w:t>, które</w:t>
      </w:r>
      <w:r>
        <w:rPr>
          <w:sz w:val="22"/>
          <w:szCs w:val="22"/>
        </w:rPr>
        <w:t>j</w:t>
      </w:r>
      <w:r w:rsidRPr="002D4FF0">
        <w:rPr>
          <w:sz w:val="22"/>
          <w:szCs w:val="22"/>
        </w:rPr>
        <w:t xml:space="preserve"> dotyczy konkurs: </w:t>
      </w:r>
      <w:r>
        <w:rPr>
          <w:sz w:val="22"/>
          <w:szCs w:val="22"/>
        </w:rPr>
        <w:tab/>
      </w:r>
      <w:r>
        <w:rPr>
          <w:bCs/>
          <w:sz w:val="22"/>
          <w:szCs w:val="22"/>
        </w:rPr>
        <w:t>Szkoła Podstawowa</w:t>
      </w:r>
      <w:r w:rsidRPr="00750A56">
        <w:rPr>
          <w:bCs/>
          <w:sz w:val="22"/>
          <w:szCs w:val="22"/>
        </w:rPr>
        <w:t xml:space="preserve"> </w:t>
      </w:r>
      <w:r>
        <w:rPr>
          <w:bCs/>
          <w:sz w:val="22"/>
          <w:szCs w:val="22"/>
        </w:rPr>
        <w:t>im. Wojska Polskiego w Długiem Starem</w:t>
      </w:r>
    </w:p>
    <w:p w:rsidR="009755A7" w:rsidRDefault="009755A7" w:rsidP="00AD7E18">
      <w:pPr>
        <w:spacing w:line="276" w:lineRule="auto"/>
        <w:ind w:left="4819" w:firstLine="137"/>
        <w:rPr>
          <w:sz w:val="22"/>
          <w:szCs w:val="22"/>
        </w:rPr>
      </w:pPr>
      <w:r w:rsidRPr="002D4FF0">
        <w:rPr>
          <w:sz w:val="22"/>
          <w:szCs w:val="22"/>
        </w:rPr>
        <w:t>ul</w:t>
      </w:r>
      <w:r>
        <w:rPr>
          <w:sz w:val="22"/>
          <w:szCs w:val="22"/>
        </w:rPr>
        <w:t>. Leszczyńska 1</w:t>
      </w:r>
      <w:r w:rsidRPr="002D4FF0">
        <w:rPr>
          <w:sz w:val="22"/>
          <w:szCs w:val="22"/>
        </w:rPr>
        <w:t xml:space="preserve"> </w:t>
      </w:r>
    </w:p>
    <w:p w:rsidR="009755A7" w:rsidRDefault="009755A7" w:rsidP="00AD7E18">
      <w:pPr>
        <w:spacing w:line="276" w:lineRule="auto"/>
        <w:ind w:left="4819" w:firstLine="137"/>
        <w:rPr>
          <w:sz w:val="22"/>
          <w:szCs w:val="22"/>
        </w:rPr>
      </w:pPr>
      <w:r>
        <w:rPr>
          <w:sz w:val="22"/>
          <w:szCs w:val="22"/>
        </w:rPr>
        <w:t>64-100 Długie Stare</w:t>
      </w:r>
    </w:p>
    <w:p w:rsidR="009755A7" w:rsidRPr="002D4FF0" w:rsidRDefault="009755A7" w:rsidP="002D4FF0">
      <w:pPr>
        <w:spacing w:line="276" w:lineRule="auto"/>
        <w:ind w:left="4111"/>
        <w:rPr>
          <w:sz w:val="22"/>
          <w:szCs w:val="22"/>
        </w:rPr>
      </w:pPr>
    </w:p>
    <w:p w:rsidR="009755A7" w:rsidRDefault="009755A7" w:rsidP="00925804">
      <w:pPr>
        <w:pStyle w:val="ListParagraph"/>
        <w:numPr>
          <w:ilvl w:val="0"/>
          <w:numId w:val="31"/>
        </w:numPr>
        <w:ind w:left="709"/>
        <w:jc w:val="both"/>
        <w:rPr>
          <w:sz w:val="22"/>
          <w:szCs w:val="22"/>
        </w:rPr>
      </w:pPr>
      <w:r w:rsidRPr="00AE57F4">
        <w:rPr>
          <w:sz w:val="22"/>
          <w:szCs w:val="22"/>
        </w:rPr>
        <w:t xml:space="preserve">Do konkursu może przystąpić </w:t>
      </w:r>
      <w:r w:rsidRPr="00AE57F4">
        <w:rPr>
          <w:snapToGrid w:val="0"/>
          <w:sz w:val="22"/>
          <w:szCs w:val="22"/>
        </w:rPr>
        <w:t>osoba</w:t>
      </w:r>
      <w:r w:rsidRPr="00AE57F4">
        <w:rPr>
          <w:b/>
          <w:snapToGrid w:val="0"/>
          <w:sz w:val="22"/>
          <w:szCs w:val="22"/>
        </w:rPr>
        <w:t xml:space="preserve"> </w:t>
      </w:r>
      <w:r w:rsidRPr="00AE57F4">
        <w:rPr>
          <w:snapToGrid w:val="0"/>
          <w:sz w:val="22"/>
          <w:szCs w:val="22"/>
        </w:rPr>
        <w:t xml:space="preserve">spełniająca </w:t>
      </w:r>
      <w:r w:rsidRPr="00AE57F4">
        <w:rPr>
          <w:sz w:val="22"/>
          <w:szCs w:val="22"/>
        </w:rPr>
        <w:t>warunki określone w §1</w:t>
      </w:r>
      <w:r>
        <w:rPr>
          <w:sz w:val="22"/>
          <w:szCs w:val="22"/>
        </w:rPr>
        <w:t>,</w:t>
      </w:r>
      <w:r w:rsidRPr="00AE57F4">
        <w:rPr>
          <w:sz w:val="22"/>
          <w:szCs w:val="22"/>
        </w:rPr>
        <w:t xml:space="preserve"> §</w:t>
      </w:r>
      <w:r>
        <w:rPr>
          <w:sz w:val="22"/>
          <w:szCs w:val="22"/>
        </w:rPr>
        <w:t>2 lub</w:t>
      </w:r>
      <w:r w:rsidRPr="00AE57F4">
        <w:rPr>
          <w:sz w:val="22"/>
          <w:szCs w:val="22"/>
        </w:rPr>
        <w:t xml:space="preserve"> §6</w:t>
      </w:r>
      <w:r>
        <w:rPr>
          <w:sz w:val="22"/>
          <w:szCs w:val="22"/>
        </w:rPr>
        <w:t>, lub</w:t>
      </w:r>
      <w:r w:rsidRPr="00AE57F4">
        <w:rPr>
          <w:sz w:val="22"/>
          <w:szCs w:val="22"/>
        </w:rPr>
        <w:t xml:space="preserve"> §12  </w:t>
      </w:r>
      <w:r>
        <w:rPr>
          <w:sz w:val="22"/>
          <w:szCs w:val="22"/>
        </w:rPr>
        <w:t>Rozporządzenia</w:t>
      </w:r>
      <w:r w:rsidRPr="00550F93">
        <w:rPr>
          <w:sz w:val="22"/>
          <w:szCs w:val="22"/>
        </w:rPr>
        <w:t xml:space="preserve"> Ministra Edukacji Narodowej z dnia 11 sierpnia 2017 r. w sprawie wymagań, jakim powinna odpowiadać osoba zajmująca stanowisko dyrektora oraz inne stanowisko kierownicze w publicznym przedszkolu, publicznej szkole podstawowej, publicznej szkole ponadpodstawowej</w:t>
      </w:r>
      <w:r>
        <w:rPr>
          <w:sz w:val="22"/>
          <w:szCs w:val="22"/>
        </w:rPr>
        <w:t xml:space="preserve"> oraz publicznej placówce (</w:t>
      </w:r>
      <w:r w:rsidRPr="00550F93">
        <w:rPr>
          <w:sz w:val="22"/>
          <w:szCs w:val="22"/>
        </w:rPr>
        <w:t>Dz. U. z 2023 r. poz. 2578).</w:t>
      </w:r>
    </w:p>
    <w:p w:rsidR="009755A7" w:rsidRPr="00925804" w:rsidRDefault="009755A7" w:rsidP="00925804">
      <w:pPr>
        <w:pStyle w:val="ListParagraph"/>
        <w:numPr>
          <w:ilvl w:val="0"/>
          <w:numId w:val="31"/>
        </w:numPr>
        <w:ind w:left="709"/>
        <w:jc w:val="both"/>
        <w:rPr>
          <w:sz w:val="22"/>
          <w:szCs w:val="22"/>
        </w:rPr>
      </w:pPr>
      <w:r w:rsidRPr="00925804">
        <w:rPr>
          <w:sz w:val="22"/>
          <w:szCs w:val="22"/>
        </w:rPr>
        <w:t xml:space="preserve">Zgodnie z § 1 ust. 2 pkt 4 Rozporządzenia Ministra Edukacji Narodowej z dnia 11 sierpnia </w:t>
      </w:r>
      <w:r w:rsidRPr="00925804">
        <w:rPr>
          <w:sz w:val="22"/>
          <w:szCs w:val="22"/>
        </w:rPr>
        <w:br/>
        <w:t>2017 r. w sprawie regulaminu konkursu na stanowisko dyrektora publicznego przedszkola, publicznej szkoły ponadpodstawowej, publicznej szkoły podstawowej, publicznej placówki oraz trybu pracy komisji konkursowej (Dz. U.</w:t>
      </w:r>
      <w:r>
        <w:rPr>
          <w:sz w:val="22"/>
          <w:szCs w:val="22"/>
        </w:rPr>
        <w:t xml:space="preserve"> z 2021</w:t>
      </w:r>
      <w:r w:rsidRPr="00925804">
        <w:rPr>
          <w:sz w:val="22"/>
          <w:szCs w:val="22"/>
        </w:rPr>
        <w:t xml:space="preserve"> poz. 1</w:t>
      </w:r>
      <w:r>
        <w:rPr>
          <w:sz w:val="22"/>
          <w:szCs w:val="22"/>
        </w:rPr>
        <w:t>428</w:t>
      </w:r>
      <w:r w:rsidRPr="00925804">
        <w:rPr>
          <w:sz w:val="22"/>
          <w:szCs w:val="22"/>
        </w:rPr>
        <w:t>) oferty osób przystępujących do konkursu powinny zawierać:</w:t>
      </w:r>
    </w:p>
    <w:p w:rsidR="009755A7" w:rsidRPr="00C84526" w:rsidRDefault="009755A7" w:rsidP="006D212A">
      <w:pPr>
        <w:pStyle w:val="BodyText"/>
        <w:numPr>
          <w:ilvl w:val="0"/>
          <w:numId w:val="39"/>
        </w:numPr>
        <w:spacing w:line="276" w:lineRule="auto"/>
        <w:ind w:left="1418"/>
        <w:jc w:val="both"/>
        <w:rPr>
          <w:b/>
          <w:bCs/>
          <w:sz w:val="22"/>
          <w:szCs w:val="22"/>
        </w:rPr>
      </w:pPr>
      <w:r w:rsidRPr="00C84526">
        <w:rPr>
          <w:sz w:val="22"/>
          <w:szCs w:val="22"/>
        </w:rPr>
        <w:t>uzasadnienie przystąpienia do konkursu oraz koncepcję funkcjonowania i rozwoju publiczne</w:t>
      </w:r>
      <w:r>
        <w:rPr>
          <w:sz w:val="22"/>
          <w:szCs w:val="22"/>
        </w:rPr>
        <w:t xml:space="preserve">j Szkoły Podstawowej </w:t>
      </w:r>
      <w:r w:rsidRPr="00EA4B25">
        <w:rPr>
          <w:sz w:val="22"/>
          <w:szCs w:val="22"/>
        </w:rPr>
        <w:t>im. Wojska Polskiego w Długiem Starem;</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 xml:space="preserve">życiorys z opisem przebiegu pracy zawodowej zawierający w szczególności informację o: </w:t>
      </w:r>
    </w:p>
    <w:p w:rsidR="009755A7" w:rsidRPr="00C84526" w:rsidRDefault="009755A7" w:rsidP="00437D7C">
      <w:pPr>
        <w:pStyle w:val="BodyText"/>
        <w:spacing w:line="276" w:lineRule="auto"/>
        <w:ind w:left="1428"/>
        <w:jc w:val="both"/>
        <w:rPr>
          <w:b/>
          <w:bCs/>
          <w:sz w:val="22"/>
          <w:szCs w:val="22"/>
        </w:rPr>
      </w:pPr>
      <w:r w:rsidRPr="00C84526">
        <w:rPr>
          <w:sz w:val="22"/>
          <w:szCs w:val="22"/>
        </w:rPr>
        <w:t>-  stażu pracy pedagogicznej — w przypadku nauczyciela albo</w:t>
      </w:r>
    </w:p>
    <w:p w:rsidR="009755A7" w:rsidRPr="00C84526" w:rsidRDefault="009755A7" w:rsidP="00437D7C">
      <w:pPr>
        <w:pStyle w:val="BodyText"/>
        <w:spacing w:line="276" w:lineRule="auto"/>
        <w:ind w:left="1428"/>
        <w:jc w:val="both"/>
        <w:rPr>
          <w:b/>
          <w:bCs/>
          <w:sz w:val="22"/>
          <w:szCs w:val="22"/>
        </w:rPr>
      </w:pPr>
      <w:r w:rsidRPr="00C84526">
        <w:rPr>
          <w:sz w:val="22"/>
          <w:szCs w:val="22"/>
        </w:rPr>
        <w:t>-  stażu pracy dydaktycznej — w przypadku nauczyciela akademickiego, albo</w:t>
      </w:r>
    </w:p>
    <w:p w:rsidR="009755A7" w:rsidRPr="00C84526" w:rsidRDefault="009755A7" w:rsidP="00437D7C">
      <w:pPr>
        <w:pStyle w:val="BodyText"/>
        <w:spacing w:line="276" w:lineRule="auto"/>
        <w:ind w:left="1428"/>
        <w:jc w:val="both"/>
        <w:rPr>
          <w:b/>
          <w:bCs/>
          <w:sz w:val="22"/>
          <w:szCs w:val="22"/>
        </w:rPr>
      </w:pPr>
      <w:r w:rsidRPr="00C84526">
        <w:rPr>
          <w:sz w:val="22"/>
          <w:szCs w:val="22"/>
        </w:rPr>
        <w:t xml:space="preserve">- stażu pracy, w tym stażu pracy na stanowisku kierowniczym - w przypadku osoby niebędącej nauczycielem; </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oświadczenie zawierające następujące dane osobowe kandydata:</w:t>
      </w:r>
    </w:p>
    <w:p w:rsidR="009755A7" w:rsidRPr="00C84526" w:rsidRDefault="009755A7" w:rsidP="00437D7C">
      <w:pPr>
        <w:pStyle w:val="BodyText"/>
        <w:spacing w:line="276" w:lineRule="auto"/>
        <w:ind w:left="1428"/>
        <w:jc w:val="both"/>
        <w:rPr>
          <w:b/>
          <w:bCs/>
          <w:sz w:val="22"/>
          <w:szCs w:val="22"/>
        </w:rPr>
      </w:pPr>
      <w:r w:rsidRPr="00C84526">
        <w:rPr>
          <w:sz w:val="22"/>
          <w:szCs w:val="22"/>
        </w:rPr>
        <w:t>- imię (imiona) i nazwisko,</w:t>
      </w:r>
    </w:p>
    <w:p w:rsidR="009755A7" w:rsidRPr="00C84526" w:rsidRDefault="009755A7" w:rsidP="00437D7C">
      <w:pPr>
        <w:pStyle w:val="BodyText"/>
        <w:spacing w:line="276" w:lineRule="auto"/>
        <w:ind w:left="1068" w:firstLine="360"/>
        <w:jc w:val="both"/>
        <w:rPr>
          <w:b/>
          <w:bCs/>
          <w:sz w:val="22"/>
          <w:szCs w:val="22"/>
        </w:rPr>
      </w:pPr>
      <w:r w:rsidRPr="00C84526">
        <w:rPr>
          <w:sz w:val="22"/>
          <w:szCs w:val="22"/>
        </w:rPr>
        <w:t>- datę i miejsce urodzenia,</w:t>
      </w:r>
    </w:p>
    <w:p w:rsidR="009755A7" w:rsidRPr="00C84526" w:rsidRDefault="009755A7" w:rsidP="00437D7C">
      <w:pPr>
        <w:pStyle w:val="BodyText"/>
        <w:spacing w:line="276" w:lineRule="auto"/>
        <w:ind w:left="1428"/>
        <w:jc w:val="both"/>
        <w:rPr>
          <w:b/>
          <w:bCs/>
          <w:sz w:val="22"/>
          <w:szCs w:val="22"/>
        </w:rPr>
      </w:pPr>
      <w:r w:rsidRPr="00C84526">
        <w:rPr>
          <w:sz w:val="22"/>
          <w:szCs w:val="22"/>
        </w:rPr>
        <w:t>- obywatelstwo,</w:t>
      </w:r>
    </w:p>
    <w:p w:rsidR="009755A7" w:rsidRPr="00C84526" w:rsidRDefault="009755A7" w:rsidP="00437D7C">
      <w:pPr>
        <w:pStyle w:val="BodyText"/>
        <w:spacing w:line="276" w:lineRule="auto"/>
        <w:ind w:left="1428"/>
        <w:jc w:val="both"/>
        <w:rPr>
          <w:b/>
          <w:bCs/>
          <w:sz w:val="22"/>
          <w:szCs w:val="22"/>
        </w:rPr>
      </w:pPr>
      <w:r w:rsidRPr="00C84526">
        <w:rPr>
          <w:sz w:val="22"/>
          <w:szCs w:val="22"/>
        </w:rPr>
        <w:t xml:space="preserve">- miejsce zamieszkania (adres do korespondencji); </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poświadczone przez kandydata za zgodność z oryginałem kopie dokumentów potwierdzających posiadanie wymaganego stażu pracy, o którym mowa w pkt 2: świadectw pracy, zaświadczeń o</w:t>
      </w:r>
      <w:r>
        <w:rPr>
          <w:sz w:val="22"/>
          <w:szCs w:val="22"/>
        </w:rPr>
        <w:t> </w:t>
      </w:r>
      <w:r w:rsidRPr="00C84526">
        <w:rPr>
          <w:sz w:val="22"/>
          <w:szCs w:val="22"/>
        </w:rPr>
        <w:t>zatrudnieniu lub innych dokumentów</w:t>
      </w:r>
      <w:r>
        <w:rPr>
          <w:sz w:val="22"/>
          <w:szCs w:val="22"/>
        </w:rPr>
        <w:t xml:space="preserve"> </w:t>
      </w:r>
      <w:r w:rsidRPr="00C84526">
        <w:rPr>
          <w:sz w:val="22"/>
          <w:szCs w:val="22"/>
        </w:rPr>
        <w:t>potwierdzających okres zatrudnienia;</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poświadczonych przez kandydata za zgodność z oryginałem kopii dokumentów potwierdzających posiadanie wymaganego wykształcenia, w tym dyplomu ukończenia studiów</w:t>
      </w:r>
      <w:r>
        <w:rPr>
          <w:sz w:val="22"/>
          <w:szCs w:val="22"/>
        </w:rPr>
        <w:t xml:space="preserve"> pierwszego stopnia, studiów drugiego stopnia, jednolitych studiów magisterskich</w:t>
      </w:r>
      <w:r w:rsidRPr="00C84526">
        <w:rPr>
          <w:sz w:val="22"/>
          <w:szCs w:val="22"/>
        </w:rPr>
        <w:t xml:space="preserve"> lub świadectwa ukończenia studiów podyplomowych z zakresu zarządzania albo świadectwa ukończenia kursu kwalifikacyjnego z</w:t>
      </w:r>
      <w:r>
        <w:rPr>
          <w:sz w:val="22"/>
          <w:szCs w:val="22"/>
        </w:rPr>
        <w:t> </w:t>
      </w:r>
      <w:r w:rsidRPr="00C84526">
        <w:rPr>
          <w:sz w:val="22"/>
          <w:szCs w:val="22"/>
        </w:rPr>
        <w:t>zakresu zarządzania oświatą;</w:t>
      </w:r>
    </w:p>
    <w:p w:rsidR="009755A7" w:rsidRPr="00262F48" w:rsidRDefault="009755A7" w:rsidP="00437D7C">
      <w:pPr>
        <w:pStyle w:val="BodyText"/>
        <w:numPr>
          <w:ilvl w:val="0"/>
          <w:numId w:val="39"/>
        </w:numPr>
        <w:spacing w:line="276" w:lineRule="auto"/>
        <w:ind w:left="1428"/>
        <w:jc w:val="both"/>
        <w:rPr>
          <w:b/>
          <w:bCs/>
          <w:sz w:val="22"/>
          <w:szCs w:val="22"/>
        </w:rPr>
      </w:pPr>
      <w:r>
        <w:rPr>
          <w:sz w:val="22"/>
          <w:szCs w:val="22"/>
        </w:rPr>
        <w:t xml:space="preserve">w przypadku cudzoziemca - </w:t>
      </w:r>
      <w:r w:rsidRPr="00C84526">
        <w:rPr>
          <w:sz w:val="22"/>
          <w:szCs w:val="22"/>
        </w:rPr>
        <w:t>poświadczonej przez kandydata za zgodność z oryginałem kopii</w:t>
      </w:r>
      <w:r>
        <w:rPr>
          <w:sz w:val="22"/>
          <w:szCs w:val="22"/>
        </w:rPr>
        <w:t>:</w:t>
      </w:r>
    </w:p>
    <w:p w:rsidR="009755A7" w:rsidRDefault="009755A7" w:rsidP="00262F48">
      <w:pPr>
        <w:pStyle w:val="BodyText"/>
        <w:spacing w:line="276" w:lineRule="auto"/>
        <w:ind w:left="1428"/>
        <w:jc w:val="both"/>
        <w:rPr>
          <w:b/>
          <w:sz w:val="22"/>
          <w:szCs w:val="22"/>
        </w:rPr>
      </w:pPr>
      <w:r>
        <w:rPr>
          <w:sz w:val="22"/>
          <w:szCs w:val="22"/>
        </w:rPr>
        <w:t>-</w:t>
      </w:r>
      <w:r w:rsidRPr="00C84526">
        <w:rPr>
          <w:sz w:val="22"/>
          <w:szCs w:val="22"/>
        </w:rPr>
        <w:t xml:space="preserve"> dokumentu potwierdzającego znajomość języka polskiego, o którym mowa w ustawie z dnia</w:t>
      </w:r>
      <w:r>
        <w:rPr>
          <w:sz w:val="22"/>
          <w:szCs w:val="22"/>
        </w:rPr>
        <w:t xml:space="preserve"> </w:t>
      </w:r>
      <w:r w:rsidRPr="00C84526">
        <w:rPr>
          <w:sz w:val="22"/>
          <w:szCs w:val="22"/>
        </w:rPr>
        <w:t>7</w:t>
      </w:r>
      <w:r>
        <w:rPr>
          <w:sz w:val="22"/>
          <w:szCs w:val="22"/>
        </w:rPr>
        <w:t> </w:t>
      </w:r>
      <w:r w:rsidRPr="00C84526">
        <w:rPr>
          <w:sz w:val="22"/>
          <w:szCs w:val="22"/>
        </w:rPr>
        <w:t>października 1999 r. o języku polskim (Dz. U. z 20</w:t>
      </w:r>
      <w:r>
        <w:rPr>
          <w:sz w:val="22"/>
          <w:szCs w:val="22"/>
        </w:rPr>
        <w:t>26</w:t>
      </w:r>
      <w:r w:rsidRPr="00C84526">
        <w:rPr>
          <w:sz w:val="22"/>
          <w:szCs w:val="22"/>
        </w:rPr>
        <w:t xml:space="preserve"> r. poz.</w:t>
      </w:r>
      <w:r>
        <w:rPr>
          <w:sz w:val="22"/>
          <w:szCs w:val="22"/>
        </w:rPr>
        <w:t xml:space="preserve"> 81</w:t>
      </w:r>
      <w:r w:rsidRPr="00C84526">
        <w:rPr>
          <w:sz w:val="22"/>
          <w:szCs w:val="22"/>
        </w:rPr>
        <w:t>)</w:t>
      </w:r>
      <w:r>
        <w:rPr>
          <w:sz w:val="22"/>
          <w:szCs w:val="22"/>
        </w:rPr>
        <w:t xml:space="preserve"> lub</w:t>
      </w:r>
    </w:p>
    <w:p w:rsidR="009755A7" w:rsidRDefault="009755A7" w:rsidP="00262F48">
      <w:pPr>
        <w:pStyle w:val="BodyText"/>
        <w:spacing w:line="276" w:lineRule="auto"/>
        <w:ind w:left="1428"/>
        <w:jc w:val="both"/>
        <w:rPr>
          <w:b/>
          <w:sz w:val="22"/>
          <w:szCs w:val="22"/>
        </w:rPr>
      </w:pPr>
      <w:r>
        <w:rPr>
          <w:sz w:val="22"/>
          <w:szCs w:val="22"/>
        </w:rPr>
        <w:t>- dyplomu ukończenia studiów pierwszego stopnia, studiów drugiego stopnia lub jednolitych studiów magisterskich na kierunku filologia polska, lub</w:t>
      </w:r>
    </w:p>
    <w:p w:rsidR="009755A7" w:rsidRPr="00C84526" w:rsidRDefault="009755A7" w:rsidP="00262F48">
      <w:pPr>
        <w:pStyle w:val="BodyText"/>
        <w:spacing w:line="276" w:lineRule="auto"/>
        <w:ind w:left="1428"/>
        <w:jc w:val="both"/>
        <w:rPr>
          <w:b/>
          <w:bCs/>
          <w:sz w:val="22"/>
          <w:szCs w:val="22"/>
        </w:rPr>
      </w:pPr>
      <w:r>
        <w:rPr>
          <w:sz w:val="22"/>
          <w:szCs w:val="22"/>
        </w:rPr>
        <w:t>- dokumentu potwierdzającego prawo do wykonywania zawodu tłumacza przysięgłego języka polskiego</w:t>
      </w:r>
      <w:r w:rsidRPr="00C84526">
        <w:rPr>
          <w:sz w:val="22"/>
          <w:szCs w:val="22"/>
        </w:rPr>
        <w:t>;</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poświadczonej przez kandydata za zgodność z oryginałem kopii zaświadczenia lekarskiego</w:t>
      </w:r>
      <w:r>
        <w:rPr>
          <w:sz w:val="22"/>
          <w:szCs w:val="22"/>
        </w:rPr>
        <w:t xml:space="preserve"> </w:t>
      </w:r>
      <w:r w:rsidRPr="00C84526">
        <w:rPr>
          <w:sz w:val="22"/>
          <w:szCs w:val="22"/>
        </w:rPr>
        <w:t>o braku przeciwwskazań zdrowotnych do wykonywania pracy na stanowisku kierowniczym;</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 xml:space="preserve">oświadczenia, że przeciwko kandydatowi nie toczy się postępowanie o przestępstwo ścigane </w:t>
      </w:r>
      <w:r w:rsidRPr="00C84526">
        <w:rPr>
          <w:sz w:val="22"/>
          <w:szCs w:val="22"/>
        </w:rPr>
        <w:br/>
        <w:t>z oskarżenia publicznego lub postępowanie dyscyplinarne;</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oświadczenia, że kandydat nie był skazany prawomocnym wyrokiem za umyślne przestępstwo lub</w:t>
      </w:r>
      <w:r>
        <w:rPr>
          <w:sz w:val="22"/>
          <w:szCs w:val="22"/>
        </w:rPr>
        <w:t> </w:t>
      </w:r>
      <w:r w:rsidRPr="00C84526">
        <w:rPr>
          <w:sz w:val="22"/>
          <w:szCs w:val="22"/>
        </w:rPr>
        <w:t>umyślne przestępstwo skarbowe;</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oświadczenia, że kandydat nie był karany zakazem pełnienia funkcji związanych</w:t>
      </w:r>
      <w:r>
        <w:rPr>
          <w:sz w:val="22"/>
          <w:szCs w:val="22"/>
        </w:rPr>
        <w:t xml:space="preserve"> </w:t>
      </w:r>
      <w:r w:rsidRPr="00C84526">
        <w:rPr>
          <w:sz w:val="22"/>
          <w:szCs w:val="22"/>
        </w:rPr>
        <w:t xml:space="preserve">z dysponowaniem środkami publicznymi, o którym mowa w art. 31 ust. 1 pkt 4 ustawy z dnia 17 grudnia 2004 r. </w:t>
      </w:r>
      <w:bookmarkStart w:id="1" w:name="_Hlk158211308"/>
      <w:r w:rsidRPr="00C84526">
        <w:rPr>
          <w:sz w:val="22"/>
          <w:szCs w:val="22"/>
        </w:rPr>
        <w:t>o</w:t>
      </w:r>
      <w:r>
        <w:rPr>
          <w:sz w:val="22"/>
          <w:szCs w:val="22"/>
        </w:rPr>
        <w:t> </w:t>
      </w:r>
      <w:r w:rsidRPr="00C84526">
        <w:rPr>
          <w:sz w:val="22"/>
          <w:szCs w:val="22"/>
        </w:rPr>
        <w:t xml:space="preserve">odpowiedzialności za naruszenie dyscypliny finansów </w:t>
      </w:r>
      <w:bookmarkEnd w:id="1"/>
      <w:r w:rsidRPr="00C84526">
        <w:rPr>
          <w:sz w:val="22"/>
          <w:szCs w:val="22"/>
        </w:rPr>
        <w:t>publicznych</w:t>
      </w:r>
      <w:r>
        <w:rPr>
          <w:sz w:val="22"/>
          <w:szCs w:val="22"/>
        </w:rPr>
        <w:t xml:space="preserve"> </w:t>
      </w:r>
      <w:r w:rsidRPr="00C84526">
        <w:rPr>
          <w:sz w:val="22"/>
          <w:szCs w:val="22"/>
        </w:rPr>
        <w:t>(Dz. U. z 20</w:t>
      </w:r>
      <w:r>
        <w:rPr>
          <w:sz w:val="22"/>
          <w:szCs w:val="22"/>
        </w:rPr>
        <w:t>25</w:t>
      </w:r>
      <w:r w:rsidRPr="00C84526">
        <w:rPr>
          <w:sz w:val="22"/>
          <w:szCs w:val="22"/>
        </w:rPr>
        <w:t xml:space="preserve"> r. poz. </w:t>
      </w:r>
      <w:r>
        <w:rPr>
          <w:sz w:val="22"/>
          <w:szCs w:val="22"/>
        </w:rPr>
        <w:t>1484</w:t>
      </w:r>
      <w:r w:rsidRPr="00C84526">
        <w:rPr>
          <w:sz w:val="22"/>
          <w:szCs w:val="22"/>
        </w:rPr>
        <w:t>);</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 xml:space="preserve">oświadczenia o dopełnieniu obowiązku, o którym mowa w art. 7 ust. 1 i 3a </w:t>
      </w:r>
      <w:r>
        <w:rPr>
          <w:sz w:val="22"/>
          <w:szCs w:val="22"/>
        </w:rPr>
        <w:t>u</w:t>
      </w:r>
      <w:r w:rsidRPr="00296414">
        <w:rPr>
          <w:sz w:val="22"/>
          <w:szCs w:val="22"/>
        </w:rPr>
        <w:t>staw</w:t>
      </w:r>
      <w:r>
        <w:rPr>
          <w:sz w:val="22"/>
          <w:szCs w:val="22"/>
        </w:rPr>
        <w:t>y</w:t>
      </w:r>
      <w:r w:rsidRPr="00296414">
        <w:rPr>
          <w:sz w:val="22"/>
          <w:szCs w:val="22"/>
        </w:rPr>
        <w:t xml:space="preserve"> z dnia 18 października 2006 r. o ujawnianiu informacji o dokumentach organów bezpieczeństwa państwa z lat 1944-1990 or</w:t>
      </w:r>
      <w:r>
        <w:rPr>
          <w:sz w:val="22"/>
          <w:szCs w:val="22"/>
        </w:rPr>
        <w:t>az treści tych dokumentów (</w:t>
      </w:r>
      <w:r w:rsidRPr="00296414">
        <w:rPr>
          <w:sz w:val="22"/>
          <w:szCs w:val="22"/>
        </w:rPr>
        <w:t>Dz. U. z 202</w:t>
      </w:r>
      <w:r>
        <w:rPr>
          <w:sz w:val="22"/>
          <w:szCs w:val="22"/>
        </w:rPr>
        <w:t>5</w:t>
      </w:r>
      <w:r w:rsidRPr="00296414">
        <w:rPr>
          <w:sz w:val="22"/>
          <w:szCs w:val="22"/>
        </w:rPr>
        <w:t xml:space="preserve"> r. poz. </w:t>
      </w:r>
      <w:r>
        <w:rPr>
          <w:sz w:val="22"/>
          <w:szCs w:val="22"/>
        </w:rPr>
        <w:t>1519</w:t>
      </w:r>
      <w:r w:rsidRPr="00296414">
        <w:rPr>
          <w:sz w:val="22"/>
          <w:szCs w:val="22"/>
        </w:rPr>
        <w:t>) w przypadku</w:t>
      </w:r>
      <w:r w:rsidRPr="00C84526">
        <w:rPr>
          <w:sz w:val="22"/>
          <w:szCs w:val="22"/>
        </w:rPr>
        <w:t xml:space="preserve"> kandydata na dyrektora publicznej szkoły urodzonego przed dniem 1 sierpnia 1972 r.;</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poświadczonej przez kandydata za zgodność z oryginałem kopii aktu nadania stopnia nauczyciela mianowanego lub dyplomowanego – w przypadku nauczyciela;</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poświadczonej przez kandydata za zgodność z oryginałem kopii karty oceny pracy – w przypadku nauczyciela i nauczyciela akademickiego;</w:t>
      </w:r>
    </w:p>
    <w:p w:rsidR="009755A7" w:rsidRPr="00C84526" w:rsidRDefault="009755A7" w:rsidP="00437D7C">
      <w:pPr>
        <w:pStyle w:val="BodyText"/>
        <w:numPr>
          <w:ilvl w:val="0"/>
          <w:numId w:val="39"/>
        </w:numPr>
        <w:spacing w:line="276" w:lineRule="auto"/>
        <w:ind w:left="1428"/>
        <w:jc w:val="both"/>
        <w:rPr>
          <w:b/>
          <w:bCs/>
          <w:sz w:val="22"/>
          <w:szCs w:val="22"/>
        </w:rPr>
      </w:pPr>
      <w:r>
        <w:rPr>
          <w:sz w:val="22"/>
          <w:szCs w:val="22"/>
        </w:rPr>
        <w:t xml:space="preserve">w przypadku nauczyciela i nauczyciela akademickiego - </w:t>
      </w:r>
      <w:r w:rsidRPr="00C84526">
        <w:rPr>
          <w:sz w:val="22"/>
          <w:szCs w:val="22"/>
        </w:rPr>
        <w:t>oświadczenia, że kandydat nie był prawomocnie ukarany karą dyscyplinarną, o której mowa w art. 76 ust. 1 ustawy z dnia 26 stycznia 1982 r. – Karta Nauczyciela (Dz. U. z 20</w:t>
      </w:r>
      <w:r>
        <w:rPr>
          <w:sz w:val="22"/>
          <w:szCs w:val="22"/>
        </w:rPr>
        <w:t>26</w:t>
      </w:r>
      <w:r w:rsidRPr="00C84526">
        <w:rPr>
          <w:sz w:val="22"/>
          <w:szCs w:val="22"/>
        </w:rPr>
        <w:t xml:space="preserve"> r. poz. </w:t>
      </w:r>
      <w:r>
        <w:rPr>
          <w:sz w:val="22"/>
          <w:szCs w:val="22"/>
        </w:rPr>
        <w:t>515</w:t>
      </w:r>
      <w:r w:rsidRPr="00C84526">
        <w:rPr>
          <w:sz w:val="22"/>
          <w:szCs w:val="22"/>
        </w:rPr>
        <w:t>)</w:t>
      </w:r>
      <w:r>
        <w:rPr>
          <w:sz w:val="22"/>
          <w:szCs w:val="22"/>
        </w:rPr>
        <w:t>, lub karą dyscyplinarną, o której mowa</w:t>
      </w:r>
      <w:r w:rsidRPr="00C84526">
        <w:rPr>
          <w:sz w:val="22"/>
          <w:szCs w:val="22"/>
        </w:rPr>
        <w:t xml:space="preserve"> w art. </w:t>
      </w:r>
      <w:r>
        <w:rPr>
          <w:sz w:val="22"/>
          <w:szCs w:val="22"/>
        </w:rPr>
        <w:t xml:space="preserve">276 </w:t>
      </w:r>
      <w:r w:rsidRPr="00C84526">
        <w:rPr>
          <w:sz w:val="22"/>
          <w:szCs w:val="22"/>
        </w:rPr>
        <w:t>ust. 1 ustawy z dnia 2</w:t>
      </w:r>
      <w:r>
        <w:rPr>
          <w:sz w:val="22"/>
          <w:szCs w:val="22"/>
        </w:rPr>
        <w:t>0</w:t>
      </w:r>
      <w:r w:rsidRPr="00C84526">
        <w:rPr>
          <w:sz w:val="22"/>
          <w:szCs w:val="22"/>
        </w:rPr>
        <w:t xml:space="preserve"> lipca 20</w:t>
      </w:r>
      <w:r>
        <w:rPr>
          <w:sz w:val="22"/>
          <w:szCs w:val="22"/>
        </w:rPr>
        <w:t>18</w:t>
      </w:r>
      <w:r w:rsidRPr="00C84526">
        <w:rPr>
          <w:sz w:val="22"/>
          <w:szCs w:val="22"/>
        </w:rPr>
        <w:t xml:space="preserve"> r. – Prawo o szkolnictwie wyższym </w:t>
      </w:r>
      <w:r>
        <w:rPr>
          <w:sz w:val="22"/>
          <w:szCs w:val="22"/>
        </w:rPr>
        <w:t xml:space="preserve">i nauce </w:t>
      </w:r>
      <w:r w:rsidRPr="00C84526">
        <w:rPr>
          <w:sz w:val="22"/>
          <w:szCs w:val="22"/>
        </w:rPr>
        <w:t>(Dz.</w:t>
      </w:r>
      <w:r>
        <w:rPr>
          <w:sz w:val="22"/>
          <w:szCs w:val="22"/>
        </w:rPr>
        <w:t> </w:t>
      </w:r>
      <w:r w:rsidRPr="00C84526">
        <w:rPr>
          <w:sz w:val="22"/>
          <w:szCs w:val="22"/>
        </w:rPr>
        <w:t>U.</w:t>
      </w:r>
      <w:r>
        <w:rPr>
          <w:sz w:val="22"/>
          <w:szCs w:val="22"/>
        </w:rPr>
        <w:t xml:space="preserve"> 2024 </w:t>
      </w:r>
      <w:r w:rsidRPr="00C84526">
        <w:rPr>
          <w:sz w:val="22"/>
          <w:szCs w:val="22"/>
        </w:rPr>
        <w:t xml:space="preserve">poz. </w:t>
      </w:r>
      <w:r>
        <w:rPr>
          <w:sz w:val="22"/>
          <w:szCs w:val="22"/>
        </w:rPr>
        <w:t>1571 ze zm.)</w:t>
      </w:r>
      <w:r w:rsidRPr="005D3147">
        <w:rPr>
          <w:sz w:val="22"/>
          <w:szCs w:val="22"/>
        </w:rPr>
        <w:t xml:space="preserve"> lub karą dyscyplinarną, o której mowa w art. 140 ust. 1 ustawy z dnia 27 lipca 2005 r.</w:t>
      </w:r>
      <w:r>
        <w:rPr>
          <w:sz w:val="22"/>
          <w:szCs w:val="22"/>
        </w:rPr>
        <w:t xml:space="preserve"> – Prawo o szkolnictwie wyższym (</w:t>
      </w:r>
      <w:r w:rsidRPr="00A34F43">
        <w:rPr>
          <w:sz w:val="22"/>
          <w:szCs w:val="22"/>
        </w:rPr>
        <w:t>Dz. U. z 2017 r. poz. 2183, z późn. zm.);</w:t>
      </w:r>
    </w:p>
    <w:p w:rsidR="009755A7" w:rsidRPr="00C84526" w:rsidRDefault="009755A7" w:rsidP="00437D7C">
      <w:pPr>
        <w:pStyle w:val="BodyText"/>
        <w:numPr>
          <w:ilvl w:val="0"/>
          <w:numId w:val="39"/>
        </w:numPr>
        <w:spacing w:line="276" w:lineRule="auto"/>
        <w:ind w:left="1428"/>
        <w:jc w:val="both"/>
        <w:rPr>
          <w:b/>
          <w:bCs/>
          <w:sz w:val="22"/>
          <w:szCs w:val="22"/>
        </w:rPr>
      </w:pPr>
      <w:r w:rsidRPr="00C84526">
        <w:rPr>
          <w:sz w:val="22"/>
          <w:szCs w:val="22"/>
        </w:rPr>
        <w:t>oświadczenia, że kandydat ma pełną zdolność do czynności prawnych i korzysta z pełni praw publicznych;</w:t>
      </w:r>
    </w:p>
    <w:p w:rsidR="009755A7" w:rsidRDefault="009755A7" w:rsidP="00925804">
      <w:pPr>
        <w:pStyle w:val="BodyText"/>
        <w:numPr>
          <w:ilvl w:val="0"/>
          <w:numId w:val="31"/>
        </w:numPr>
        <w:spacing w:line="276" w:lineRule="auto"/>
        <w:ind w:left="709"/>
        <w:jc w:val="both"/>
        <w:rPr>
          <w:b/>
          <w:bCs/>
          <w:sz w:val="22"/>
          <w:szCs w:val="22"/>
        </w:rPr>
      </w:pPr>
      <w:r w:rsidRPr="008522EC">
        <w:rPr>
          <w:sz w:val="22"/>
          <w:szCs w:val="22"/>
        </w:rPr>
        <w:t>Konkurs przeprowadzi komisja konkursowa</w:t>
      </w:r>
      <w:r w:rsidRPr="002A1951">
        <w:rPr>
          <w:sz w:val="22"/>
          <w:szCs w:val="22"/>
        </w:rPr>
        <w:t xml:space="preserve"> powołana Zarządzeniem </w:t>
      </w:r>
      <w:r>
        <w:rPr>
          <w:sz w:val="22"/>
          <w:szCs w:val="22"/>
        </w:rPr>
        <w:t>Wójta Gminy Święciechowa.</w:t>
      </w:r>
    </w:p>
    <w:p w:rsidR="009755A7" w:rsidRPr="002A1951" w:rsidRDefault="009755A7" w:rsidP="00925804">
      <w:pPr>
        <w:pStyle w:val="BodyText"/>
        <w:numPr>
          <w:ilvl w:val="0"/>
          <w:numId w:val="31"/>
        </w:numPr>
        <w:spacing w:line="276" w:lineRule="auto"/>
        <w:ind w:left="709"/>
        <w:jc w:val="both"/>
        <w:rPr>
          <w:b/>
          <w:bCs/>
          <w:sz w:val="22"/>
          <w:szCs w:val="22"/>
        </w:rPr>
      </w:pPr>
      <w:r w:rsidRPr="002A1951">
        <w:rPr>
          <w:sz w:val="22"/>
          <w:szCs w:val="22"/>
        </w:rPr>
        <w:t xml:space="preserve">O terminie i miejscu przeprowadzenia postępowania konkursowego kandydat zostanie poinformowany </w:t>
      </w:r>
      <w:r w:rsidRPr="00A34F43">
        <w:rPr>
          <w:sz w:val="22"/>
          <w:szCs w:val="22"/>
        </w:rPr>
        <w:t>indywidualnie na piśmie.</w:t>
      </w:r>
      <w:r w:rsidRPr="002A1951">
        <w:rPr>
          <w:sz w:val="22"/>
          <w:szCs w:val="22"/>
        </w:rPr>
        <w:t xml:space="preserve"> </w:t>
      </w:r>
    </w:p>
    <w:p w:rsidR="009755A7" w:rsidRDefault="009755A7" w:rsidP="0080760F">
      <w:pPr>
        <w:pStyle w:val="BodyText"/>
        <w:numPr>
          <w:ilvl w:val="0"/>
          <w:numId w:val="31"/>
        </w:numPr>
        <w:spacing w:line="276" w:lineRule="auto"/>
        <w:ind w:left="709"/>
        <w:jc w:val="both"/>
        <w:rPr>
          <w:b/>
          <w:bCs/>
          <w:sz w:val="22"/>
          <w:szCs w:val="22"/>
        </w:rPr>
      </w:pPr>
      <w:r w:rsidRPr="002A1951">
        <w:rPr>
          <w:sz w:val="22"/>
          <w:szCs w:val="22"/>
        </w:rPr>
        <w:t>Na żądanie organu prowadzącego szkołę kandydat jest obowiązany przedstawić oryginały dokumentów, o</w:t>
      </w:r>
      <w:r>
        <w:rPr>
          <w:sz w:val="22"/>
          <w:szCs w:val="22"/>
        </w:rPr>
        <w:t> </w:t>
      </w:r>
      <w:r w:rsidRPr="002A1951">
        <w:rPr>
          <w:sz w:val="22"/>
          <w:szCs w:val="22"/>
        </w:rPr>
        <w:t xml:space="preserve">których mowa w punkcie II. </w:t>
      </w:r>
    </w:p>
    <w:p w:rsidR="009755A7" w:rsidRPr="00A25364" w:rsidRDefault="009755A7" w:rsidP="0080760F">
      <w:pPr>
        <w:pStyle w:val="BodyText"/>
        <w:numPr>
          <w:ilvl w:val="0"/>
          <w:numId w:val="31"/>
        </w:numPr>
        <w:spacing w:line="276" w:lineRule="auto"/>
        <w:ind w:left="709"/>
        <w:jc w:val="both"/>
        <w:rPr>
          <w:b/>
          <w:bCs/>
          <w:sz w:val="22"/>
          <w:szCs w:val="22"/>
        </w:rPr>
      </w:pPr>
      <w:r w:rsidRPr="0080760F">
        <w:rPr>
          <w:sz w:val="22"/>
          <w:szCs w:val="22"/>
        </w:rPr>
        <w:t xml:space="preserve">Oferty w wersji papierowej </w:t>
      </w:r>
      <w:r w:rsidRPr="00BA3564">
        <w:rPr>
          <w:sz w:val="22"/>
          <w:szCs w:val="22"/>
        </w:rPr>
        <w:t>należy składać do:</w:t>
      </w:r>
      <w:r w:rsidRPr="0080760F">
        <w:rPr>
          <w:sz w:val="22"/>
          <w:szCs w:val="22"/>
        </w:rPr>
        <w:t xml:space="preserve"> </w:t>
      </w:r>
      <w:r>
        <w:rPr>
          <w:sz w:val="22"/>
          <w:szCs w:val="22"/>
        </w:rPr>
        <w:t>sekretariatu Urzędu Gminy w Święciechowie</w:t>
      </w:r>
      <w:r w:rsidRPr="0080760F">
        <w:rPr>
          <w:sz w:val="22"/>
          <w:szCs w:val="22"/>
        </w:rPr>
        <w:t xml:space="preserve">, </w:t>
      </w:r>
      <w:r>
        <w:rPr>
          <w:sz w:val="22"/>
          <w:szCs w:val="22"/>
        </w:rPr>
        <w:t>ul. Ułańska 4</w:t>
      </w:r>
      <w:r w:rsidRPr="0080760F">
        <w:rPr>
          <w:sz w:val="22"/>
          <w:szCs w:val="22"/>
        </w:rPr>
        <w:t>,</w:t>
      </w:r>
      <w:r>
        <w:rPr>
          <w:sz w:val="22"/>
          <w:szCs w:val="22"/>
        </w:rPr>
        <w:t xml:space="preserve"> 64-115 Święciechowa</w:t>
      </w:r>
      <w:r w:rsidRPr="0080760F">
        <w:rPr>
          <w:sz w:val="22"/>
          <w:szCs w:val="22"/>
        </w:rPr>
        <w:t xml:space="preserve"> w zamkniętych kopertach, z podaniem danych osobowych kandydata (imię i naz</w:t>
      </w:r>
      <w:r>
        <w:rPr>
          <w:sz w:val="22"/>
          <w:szCs w:val="22"/>
        </w:rPr>
        <w:t xml:space="preserve">wisko, adres do korespondencji, </w:t>
      </w:r>
      <w:r w:rsidRPr="0080760F">
        <w:rPr>
          <w:sz w:val="22"/>
          <w:szCs w:val="22"/>
        </w:rPr>
        <w:t> numer telefonu</w:t>
      </w:r>
      <w:r>
        <w:rPr>
          <w:sz w:val="22"/>
          <w:szCs w:val="22"/>
        </w:rPr>
        <w:t>, adres e-mail</w:t>
      </w:r>
      <w:r w:rsidRPr="0080760F">
        <w:rPr>
          <w:sz w:val="22"/>
          <w:szCs w:val="22"/>
        </w:rPr>
        <w:t xml:space="preserve">) oraz dopiskiem „Konkurs na stanowisko dyrektora </w:t>
      </w:r>
      <w:r>
        <w:rPr>
          <w:sz w:val="22"/>
          <w:szCs w:val="22"/>
        </w:rPr>
        <w:t xml:space="preserve">Szkoły Podstawowej </w:t>
      </w:r>
      <w:bookmarkStart w:id="2" w:name="_Hlk100315996"/>
      <w:r w:rsidRPr="00107CB3">
        <w:rPr>
          <w:sz w:val="22"/>
          <w:szCs w:val="22"/>
        </w:rPr>
        <w:t>im. Wojska Polskiego w Długiem Starem”</w:t>
      </w:r>
      <w:r>
        <w:rPr>
          <w:sz w:val="22"/>
          <w:szCs w:val="22"/>
        </w:rPr>
        <w:t xml:space="preserve"> </w:t>
      </w:r>
      <w:r w:rsidRPr="0080760F">
        <w:rPr>
          <w:sz w:val="22"/>
          <w:szCs w:val="22"/>
        </w:rPr>
        <w:t xml:space="preserve">do dnia </w:t>
      </w:r>
      <w:r>
        <w:rPr>
          <w:sz w:val="22"/>
          <w:szCs w:val="22"/>
        </w:rPr>
        <w:t>26 maja</w:t>
      </w:r>
      <w:r w:rsidRPr="0080760F">
        <w:rPr>
          <w:sz w:val="22"/>
          <w:szCs w:val="22"/>
        </w:rPr>
        <w:t xml:space="preserve"> 202</w:t>
      </w:r>
      <w:r>
        <w:rPr>
          <w:sz w:val="22"/>
          <w:szCs w:val="22"/>
        </w:rPr>
        <w:t>6</w:t>
      </w:r>
      <w:r w:rsidRPr="0080760F">
        <w:rPr>
          <w:sz w:val="22"/>
          <w:szCs w:val="22"/>
        </w:rPr>
        <w:t xml:space="preserve"> r. do godz. 1</w:t>
      </w:r>
      <w:r>
        <w:rPr>
          <w:sz w:val="22"/>
          <w:szCs w:val="22"/>
        </w:rPr>
        <w:t>5</w:t>
      </w:r>
      <w:r w:rsidRPr="0080760F">
        <w:rPr>
          <w:sz w:val="22"/>
          <w:szCs w:val="22"/>
        </w:rPr>
        <w:t>:00</w:t>
      </w:r>
      <w:bookmarkEnd w:id="2"/>
      <w:r w:rsidRPr="0080760F">
        <w:rPr>
          <w:sz w:val="22"/>
          <w:szCs w:val="22"/>
        </w:rPr>
        <w:t>. W przypadku przesłania oferty</w:t>
      </w:r>
      <w:r>
        <w:rPr>
          <w:sz w:val="22"/>
          <w:szCs w:val="22"/>
        </w:rPr>
        <w:t>,</w:t>
      </w:r>
      <w:r w:rsidRPr="0080760F">
        <w:rPr>
          <w:sz w:val="22"/>
          <w:szCs w:val="22"/>
        </w:rPr>
        <w:t xml:space="preserve"> liczy się data doręczenia przesyłki do </w:t>
      </w:r>
      <w:r>
        <w:rPr>
          <w:sz w:val="22"/>
          <w:szCs w:val="22"/>
        </w:rPr>
        <w:t>Urzędu Gminy w Święciechowie.</w:t>
      </w:r>
      <w:r w:rsidRPr="00A25364">
        <w:rPr>
          <w:sz w:val="22"/>
          <w:szCs w:val="22"/>
        </w:rPr>
        <w:t xml:space="preserve"> </w:t>
      </w:r>
      <w:r>
        <w:rPr>
          <w:sz w:val="22"/>
          <w:szCs w:val="22"/>
        </w:rPr>
        <w:t>Dopuszcza się składanie</w:t>
      </w:r>
      <w:r w:rsidRPr="00A25364">
        <w:rPr>
          <w:sz w:val="22"/>
          <w:szCs w:val="22"/>
        </w:rPr>
        <w:t xml:space="preserve"> ofert w formie elektronicznej.</w:t>
      </w:r>
    </w:p>
    <w:p w:rsidR="009755A7" w:rsidRPr="00734769" w:rsidRDefault="009755A7" w:rsidP="00734769">
      <w:pPr>
        <w:pStyle w:val="BodyText"/>
        <w:spacing w:line="276" w:lineRule="auto"/>
        <w:ind w:left="720"/>
        <w:jc w:val="both"/>
        <w:rPr>
          <w:sz w:val="22"/>
          <w:szCs w:val="22"/>
        </w:rPr>
      </w:pPr>
      <w:r w:rsidRPr="00A25364">
        <w:rPr>
          <w:sz w:val="22"/>
          <w:szCs w:val="22"/>
        </w:rPr>
        <w:t xml:space="preserve">Oferty składane w postaci elektronicznej powinny być złożone </w:t>
      </w:r>
      <w:r w:rsidRPr="00AF752E">
        <w:rPr>
          <w:sz w:val="22"/>
          <w:szCs w:val="22"/>
        </w:rPr>
        <w:t xml:space="preserve">do dnia </w:t>
      </w:r>
      <w:r>
        <w:rPr>
          <w:sz w:val="22"/>
          <w:szCs w:val="22"/>
        </w:rPr>
        <w:t>26 maja</w:t>
      </w:r>
      <w:r w:rsidRPr="00AF752E">
        <w:rPr>
          <w:sz w:val="22"/>
          <w:szCs w:val="22"/>
        </w:rPr>
        <w:t xml:space="preserve"> 202</w:t>
      </w:r>
      <w:r>
        <w:rPr>
          <w:sz w:val="22"/>
          <w:szCs w:val="22"/>
        </w:rPr>
        <w:t>6</w:t>
      </w:r>
      <w:r w:rsidRPr="00AF752E">
        <w:rPr>
          <w:sz w:val="22"/>
          <w:szCs w:val="22"/>
        </w:rPr>
        <w:t xml:space="preserve"> r. do godz. 1</w:t>
      </w:r>
      <w:r>
        <w:rPr>
          <w:sz w:val="22"/>
          <w:szCs w:val="22"/>
        </w:rPr>
        <w:t>5</w:t>
      </w:r>
      <w:r w:rsidRPr="00AF752E">
        <w:rPr>
          <w:sz w:val="22"/>
          <w:szCs w:val="22"/>
        </w:rPr>
        <w:t xml:space="preserve">:00 </w:t>
      </w:r>
      <w:r w:rsidRPr="00A25364">
        <w:rPr>
          <w:sz w:val="22"/>
          <w:szCs w:val="22"/>
        </w:rPr>
        <w:t xml:space="preserve">na adres </w:t>
      </w:r>
      <w:r w:rsidRPr="00380818">
        <w:rPr>
          <w:sz w:val="22"/>
          <w:szCs w:val="22"/>
        </w:rPr>
        <w:t>elektronicznej skrzynki podawczej</w:t>
      </w:r>
      <w:r>
        <w:rPr>
          <w:sz w:val="22"/>
          <w:szCs w:val="22"/>
        </w:rPr>
        <w:t xml:space="preserve"> Urzędu Gminy w Święciechowie: </w:t>
      </w:r>
      <w:r>
        <w:rPr>
          <w:rStyle w:val="im"/>
        </w:rPr>
        <w:t>AE:PL-33123-54367-DJTCW-17</w:t>
      </w:r>
      <w:r>
        <w:rPr>
          <w:sz w:val="22"/>
          <w:szCs w:val="22"/>
        </w:rPr>
        <w:t>,</w:t>
      </w:r>
      <w:r w:rsidRPr="00A25364">
        <w:rPr>
          <w:sz w:val="22"/>
          <w:szCs w:val="22"/>
        </w:rPr>
        <w:t xml:space="preserve"> opatrzone kwalifikowanym podpisem elektronicznym albo podpisem potwierdzonym profilem zaufanym ePUAP i zawierać elektroniczne kopie dokumentów wymaganych jako załączniki do oferty.</w:t>
      </w:r>
    </w:p>
    <w:p w:rsidR="009755A7" w:rsidRDefault="009755A7" w:rsidP="00925804">
      <w:pPr>
        <w:pStyle w:val="BodyText"/>
        <w:numPr>
          <w:ilvl w:val="0"/>
          <w:numId w:val="31"/>
        </w:numPr>
        <w:spacing w:line="276" w:lineRule="auto"/>
        <w:ind w:left="709"/>
        <w:jc w:val="both"/>
        <w:rPr>
          <w:b/>
          <w:bCs/>
          <w:sz w:val="22"/>
          <w:szCs w:val="22"/>
        </w:rPr>
      </w:pPr>
      <w:r w:rsidRPr="002A1951">
        <w:rPr>
          <w:sz w:val="22"/>
          <w:szCs w:val="22"/>
        </w:rPr>
        <w:t>Przed przystąpieniem do rozmowy z kandydatem dopuszczonym do post</w:t>
      </w:r>
      <w:r>
        <w:rPr>
          <w:sz w:val="22"/>
          <w:szCs w:val="22"/>
        </w:rPr>
        <w:t>ę</w:t>
      </w:r>
      <w:r w:rsidRPr="002A1951">
        <w:rPr>
          <w:sz w:val="22"/>
          <w:szCs w:val="22"/>
        </w:rPr>
        <w:t xml:space="preserve">powania konkursowego komisja konkursowa ma prawo żądać przedstawienia dowodu osobistego kandydata lub innego dokumentu potwierdzającego jego tożsamość oraz posiadane obywatelstwo. </w:t>
      </w:r>
    </w:p>
    <w:p w:rsidR="009755A7" w:rsidRPr="004E5CD3" w:rsidRDefault="009755A7" w:rsidP="004E5CD3">
      <w:pPr>
        <w:pStyle w:val="BodyText"/>
        <w:numPr>
          <w:ilvl w:val="0"/>
          <w:numId w:val="31"/>
        </w:numPr>
        <w:spacing w:line="276" w:lineRule="auto"/>
        <w:ind w:left="709"/>
        <w:jc w:val="both"/>
        <w:rPr>
          <w:b/>
          <w:bCs/>
          <w:iCs/>
          <w:sz w:val="22"/>
          <w:szCs w:val="22"/>
        </w:rPr>
      </w:pPr>
      <w:r w:rsidRPr="004E5CD3">
        <w:rPr>
          <w:iCs/>
          <w:sz w:val="22"/>
          <w:szCs w:val="22"/>
        </w:rPr>
        <w:t>Z uwagi na realizację zadań w zakresie działalności związanej z wychowaniem, edukacją, wypoczynkiem, leczeniem małoletnich lub z opieką nad nimi, osoba wyłoniona do zatrudnienia będzie sprawdzana w Rejestrze Sprawców na Tle Seksualnym zgodnie z art. 12 pkt 6 ustawy z dnia 13 maja 2016 r. o przeciwdziałaniu zagrożeniom przestępczością na tle seksualnym</w:t>
      </w:r>
      <w:r w:rsidRPr="00731AAB">
        <w:t xml:space="preserve"> </w:t>
      </w:r>
      <w:r w:rsidRPr="00731AAB">
        <w:rPr>
          <w:iCs/>
          <w:sz w:val="22"/>
          <w:szCs w:val="22"/>
        </w:rPr>
        <w:t>i ochronie małoletnich</w:t>
      </w:r>
      <w:r>
        <w:rPr>
          <w:iCs/>
          <w:sz w:val="22"/>
          <w:szCs w:val="22"/>
        </w:rPr>
        <w:t xml:space="preserve"> </w:t>
      </w:r>
      <w:r w:rsidRPr="004E5CD3">
        <w:rPr>
          <w:iCs/>
          <w:sz w:val="22"/>
          <w:szCs w:val="22"/>
        </w:rPr>
        <w:t xml:space="preserve"> (Dz. U. z 202</w:t>
      </w:r>
      <w:r>
        <w:rPr>
          <w:iCs/>
          <w:sz w:val="22"/>
          <w:szCs w:val="22"/>
        </w:rPr>
        <w:t>6</w:t>
      </w:r>
      <w:r w:rsidRPr="004E5CD3">
        <w:rPr>
          <w:iCs/>
          <w:sz w:val="22"/>
          <w:szCs w:val="22"/>
        </w:rPr>
        <w:t xml:space="preserve"> r. poz. </w:t>
      </w:r>
      <w:r>
        <w:rPr>
          <w:iCs/>
          <w:sz w:val="22"/>
          <w:szCs w:val="22"/>
        </w:rPr>
        <w:t>110</w:t>
      </w:r>
      <w:r w:rsidRPr="004E5CD3">
        <w:rPr>
          <w:iCs/>
          <w:sz w:val="22"/>
          <w:szCs w:val="22"/>
        </w:rPr>
        <w:t>).</w:t>
      </w:r>
    </w:p>
    <w:p w:rsidR="009755A7" w:rsidRPr="00C84526" w:rsidRDefault="009755A7" w:rsidP="00D6389F">
      <w:pPr>
        <w:pStyle w:val="BodyText"/>
        <w:spacing w:line="276" w:lineRule="auto"/>
        <w:jc w:val="both"/>
        <w:rPr>
          <w:b/>
          <w:bCs/>
          <w:color w:val="FF0000"/>
          <w:sz w:val="22"/>
          <w:szCs w:val="22"/>
        </w:rPr>
      </w:pPr>
    </w:p>
    <w:p w:rsidR="009755A7" w:rsidRPr="00C84526" w:rsidRDefault="009755A7" w:rsidP="00D6389F">
      <w:pPr>
        <w:pStyle w:val="BodyText"/>
        <w:spacing w:line="276" w:lineRule="auto"/>
        <w:jc w:val="both"/>
        <w:rPr>
          <w:b/>
          <w:bCs/>
          <w:sz w:val="22"/>
          <w:szCs w:val="22"/>
        </w:rPr>
      </w:pPr>
      <w:r w:rsidRPr="00C84526">
        <w:rPr>
          <w:sz w:val="22"/>
          <w:szCs w:val="22"/>
        </w:rPr>
        <w:t xml:space="preserve">Szczegółowe informacje dotyczące konkursu są udzielane w </w:t>
      </w:r>
      <w:r>
        <w:rPr>
          <w:sz w:val="22"/>
          <w:szCs w:val="22"/>
        </w:rPr>
        <w:t>Urzędu Gminy w Święciechowie, pok. nr 4</w:t>
      </w:r>
      <w:r w:rsidRPr="00C84526">
        <w:rPr>
          <w:sz w:val="22"/>
          <w:szCs w:val="22"/>
        </w:rPr>
        <w:t xml:space="preserve">, tel. </w:t>
      </w:r>
      <w:r>
        <w:rPr>
          <w:sz w:val="22"/>
          <w:szCs w:val="22"/>
        </w:rPr>
        <w:t>655333521.</w:t>
      </w:r>
      <w:r w:rsidRPr="00C84526">
        <w:rPr>
          <w:sz w:val="22"/>
          <w:szCs w:val="22"/>
        </w:rPr>
        <w:t xml:space="preserve"> </w:t>
      </w:r>
    </w:p>
    <w:p w:rsidR="009755A7" w:rsidRPr="00C84526" w:rsidRDefault="009755A7" w:rsidP="00D6389F">
      <w:pPr>
        <w:pStyle w:val="BodyText"/>
        <w:spacing w:line="276" w:lineRule="auto"/>
        <w:jc w:val="both"/>
        <w:rPr>
          <w:b/>
          <w:bCs/>
          <w:sz w:val="22"/>
          <w:szCs w:val="22"/>
        </w:rPr>
      </w:pPr>
    </w:p>
    <w:p w:rsidR="009755A7" w:rsidRDefault="009755A7" w:rsidP="002A4713">
      <w:pPr>
        <w:pStyle w:val="BodyText"/>
        <w:spacing w:line="276" w:lineRule="auto"/>
        <w:rPr>
          <w:bCs/>
          <w:sz w:val="22"/>
          <w:szCs w:val="22"/>
        </w:rPr>
      </w:pPr>
      <w:r w:rsidRPr="00C84526">
        <w:rPr>
          <w:sz w:val="22"/>
          <w:szCs w:val="22"/>
        </w:rPr>
        <w:tab/>
      </w:r>
      <w:r w:rsidRPr="00C84526">
        <w:rPr>
          <w:sz w:val="22"/>
          <w:szCs w:val="22"/>
        </w:rPr>
        <w:tab/>
      </w:r>
      <w:r w:rsidRPr="00C84526">
        <w:rPr>
          <w:sz w:val="22"/>
          <w:szCs w:val="22"/>
        </w:rPr>
        <w:tab/>
      </w:r>
      <w:r w:rsidRPr="00C84526">
        <w:rPr>
          <w:sz w:val="22"/>
          <w:szCs w:val="22"/>
        </w:rPr>
        <w:tab/>
      </w:r>
      <w:r w:rsidRPr="00C84526">
        <w:rPr>
          <w:sz w:val="22"/>
          <w:szCs w:val="22"/>
        </w:rPr>
        <w:tab/>
      </w:r>
      <w:r w:rsidRPr="00C84526">
        <w:rPr>
          <w:sz w:val="22"/>
          <w:szCs w:val="22"/>
        </w:rPr>
        <w:tab/>
      </w:r>
      <w:r w:rsidRPr="00C84526">
        <w:rPr>
          <w:sz w:val="22"/>
          <w:szCs w:val="22"/>
        </w:rPr>
        <w:tab/>
      </w:r>
      <w:r>
        <w:rPr>
          <w:sz w:val="22"/>
          <w:szCs w:val="22"/>
        </w:rPr>
        <w:t>Wójt Gminy Święciechowa</w:t>
      </w:r>
    </w:p>
    <w:p w:rsidR="009755A7" w:rsidRDefault="009755A7" w:rsidP="002A4713">
      <w:pPr>
        <w:pStyle w:val="BodyText"/>
        <w:spacing w:line="276" w:lineRule="auto"/>
        <w:rPr>
          <w:bCs/>
          <w:sz w:val="22"/>
          <w:szCs w:val="22"/>
        </w:rPr>
      </w:pPr>
    </w:p>
    <w:p w:rsidR="009755A7" w:rsidRDefault="009755A7" w:rsidP="002A4713">
      <w:pPr>
        <w:pStyle w:val="BodyText"/>
        <w:spacing w:line="276" w:lineRule="auto"/>
        <w:rPr>
          <w:bCs/>
          <w:sz w:val="22"/>
          <w:szCs w:val="22"/>
        </w:rPr>
      </w:pPr>
    </w:p>
    <w:p w:rsidR="009755A7" w:rsidRDefault="009755A7" w:rsidP="00796293">
      <w:pPr>
        <w:jc w:val="right"/>
      </w:pPr>
      <w:r w:rsidRPr="00127DE8">
        <w:t>Załącznik do ogłoszenia</w:t>
      </w:r>
    </w:p>
    <w:p w:rsidR="009755A7" w:rsidRPr="00127DE8" w:rsidRDefault="009755A7" w:rsidP="00796293">
      <w:pPr>
        <w:jc w:val="right"/>
      </w:pPr>
    </w:p>
    <w:p w:rsidR="009755A7" w:rsidRPr="00127DE8" w:rsidRDefault="009755A7" w:rsidP="00796293">
      <w:pPr>
        <w:jc w:val="center"/>
        <w:rPr>
          <w:b/>
        </w:rPr>
      </w:pPr>
      <w:r w:rsidRPr="00127DE8">
        <w:rPr>
          <w:b/>
        </w:rPr>
        <w:t>Klauzula informacyjna o przetwarzaniu danych osobowych.</w:t>
      </w:r>
    </w:p>
    <w:p w:rsidR="009755A7" w:rsidRPr="006654B0" w:rsidRDefault="009755A7" w:rsidP="00796293">
      <w:pPr>
        <w:jc w:val="both"/>
      </w:pPr>
    </w:p>
    <w:p w:rsidR="009755A7" w:rsidRPr="001F5E74" w:rsidRDefault="009755A7" w:rsidP="00796293">
      <w:pPr>
        <w:jc w:val="both"/>
        <w:rPr>
          <w:sz w:val="22"/>
          <w:szCs w:val="22"/>
        </w:rPr>
      </w:pPr>
      <w:r w:rsidRPr="001F5E74">
        <w:rPr>
          <w:sz w:val="22"/>
          <w:szCs w:val="22"/>
        </w:rPr>
        <w:t>W związku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4.05.2016), informujemy, że od 25 maja 2018 r. obowiązują poniższe informacje i zasady związane z przetwarzaniem Pani/Pana danych osobowych przez Urząd Gminy w Święciechowie:</w:t>
      </w:r>
    </w:p>
    <w:p w:rsidR="009755A7" w:rsidRPr="001F5E74" w:rsidRDefault="009755A7" w:rsidP="00796293">
      <w:pPr>
        <w:numPr>
          <w:ilvl w:val="0"/>
          <w:numId w:val="42"/>
        </w:numPr>
        <w:jc w:val="both"/>
        <w:rPr>
          <w:sz w:val="22"/>
          <w:szCs w:val="22"/>
        </w:rPr>
      </w:pPr>
      <w:r w:rsidRPr="001F5E74">
        <w:rPr>
          <w:sz w:val="22"/>
          <w:szCs w:val="22"/>
        </w:rPr>
        <w:t>Administratorem Pani/Pana danych osobowych jest Urząd Gminy w Święciechowie z siedzibą w Święciechowie ul. Ułańska 4, dane kontaktowe: numer telefonu 655333510, adres email: urzadgminy@swieciechowa.pl listownie na adres: ul. Ułańska 4 64-115 Święciechowa</w:t>
      </w:r>
    </w:p>
    <w:p w:rsidR="009755A7" w:rsidRPr="001F5E74" w:rsidRDefault="009755A7" w:rsidP="00796293">
      <w:pPr>
        <w:numPr>
          <w:ilvl w:val="0"/>
          <w:numId w:val="42"/>
        </w:numPr>
        <w:jc w:val="both"/>
        <w:rPr>
          <w:sz w:val="22"/>
          <w:szCs w:val="22"/>
        </w:rPr>
      </w:pPr>
      <w:r w:rsidRPr="001F5E74">
        <w:rPr>
          <w:sz w:val="22"/>
          <w:szCs w:val="22"/>
        </w:rPr>
        <w:t>W urzę</w:t>
      </w:r>
      <w:r>
        <w:rPr>
          <w:sz w:val="22"/>
          <w:szCs w:val="22"/>
        </w:rPr>
        <w:t>dzie jest powołany</w:t>
      </w:r>
      <w:r w:rsidRPr="001F5E74">
        <w:rPr>
          <w:sz w:val="22"/>
          <w:szCs w:val="22"/>
        </w:rPr>
        <w:t xml:space="preserve"> Inspektor Ochrony Danych Osobowych, z którym można skontaktować się pod numerem telefonu 792 304 042 adres email: inspektor@rodo-krp.pl</w:t>
      </w:r>
    </w:p>
    <w:p w:rsidR="009755A7" w:rsidRPr="001F5E74" w:rsidRDefault="009755A7" w:rsidP="00796293">
      <w:pPr>
        <w:numPr>
          <w:ilvl w:val="0"/>
          <w:numId w:val="42"/>
        </w:numPr>
        <w:jc w:val="both"/>
        <w:rPr>
          <w:sz w:val="22"/>
          <w:szCs w:val="22"/>
        </w:rPr>
      </w:pPr>
      <w:r w:rsidRPr="001F5E74">
        <w:rPr>
          <w:sz w:val="22"/>
          <w:szCs w:val="22"/>
        </w:rPr>
        <w:t xml:space="preserve">Cele przetwarzania: </w:t>
      </w:r>
    </w:p>
    <w:p w:rsidR="009755A7" w:rsidRDefault="009755A7" w:rsidP="00796293">
      <w:pPr>
        <w:ind w:left="720"/>
        <w:jc w:val="both"/>
        <w:rPr>
          <w:sz w:val="22"/>
          <w:szCs w:val="22"/>
        </w:rPr>
      </w:pPr>
      <w:r w:rsidRPr="001F5E74">
        <w:rPr>
          <w:sz w:val="22"/>
          <w:szCs w:val="22"/>
        </w:rPr>
        <w:t>Będziemy przetwarzać Twoje dane osobowe, aby:</w:t>
      </w:r>
    </w:p>
    <w:p w:rsidR="009755A7" w:rsidRPr="001F5E74" w:rsidRDefault="009755A7" w:rsidP="00796293">
      <w:pPr>
        <w:pStyle w:val="ListParagraph"/>
        <w:ind w:left="710"/>
        <w:jc w:val="both"/>
        <w:rPr>
          <w:sz w:val="22"/>
          <w:szCs w:val="22"/>
        </w:rPr>
      </w:pPr>
      <w:r>
        <w:rPr>
          <w:sz w:val="22"/>
          <w:szCs w:val="22"/>
        </w:rPr>
        <w:t xml:space="preserve">1) </w:t>
      </w:r>
      <w:r w:rsidRPr="001F5E74">
        <w:rPr>
          <w:sz w:val="22"/>
          <w:szCs w:val="22"/>
        </w:rPr>
        <w:t>ocenić Twoje kwalifikacje do pracy</w:t>
      </w:r>
      <w:r>
        <w:rPr>
          <w:sz w:val="22"/>
          <w:szCs w:val="22"/>
        </w:rPr>
        <w:t xml:space="preserve"> na stanowisku dyrektora szkoły,</w:t>
      </w:r>
    </w:p>
    <w:p w:rsidR="009755A7" w:rsidRPr="001F5E74" w:rsidRDefault="009755A7" w:rsidP="00796293">
      <w:pPr>
        <w:numPr>
          <w:ilvl w:val="0"/>
          <w:numId w:val="44"/>
        </w:numPr>
        <w:jc w:val="both"/>
        <w:rPr>
          <w:sz w:val="22"/>
          <w:szCs w:val="22"/>
        </w:rPr>
      </w:pPr>
      <w:r w:rsidRPr="001F5E74">
        <w:rPr>
          <w:sz w:val="22"/>
          <w:szCs w:val="22"/>
        </w:rPr>
        <w:t>ocenić Twoje zdolności i umiejętności potrzebne do pracy na stanowisku dyrektora,</w:t>
      </w:r>
    </w:p>
    <w:p w:rsidR="009755A7" w:rsidRPr="001F5E74" w:rsidRDefault="009755A7" w:rsidP="00796293">
      <w:pPr>
        <w:numPr>
          <w:ilvl w:val="0"/>
          <w:numId w:val="44"/>
        </w:numPr>
        <w:jc w:val="both"/>
        <w:rPr>
          <w:sz w:val="22"/>
          <w:szCs w:val="22"/>
        </w:rPr>
      </w:pPr>
      <w:r w:rsidRPr="001F5E74">
        <w:rPr>
          <w:sz w:val="22"/>
          <w:szCs w:val="22"/>
        </w:rPr>
        <w:t xml:space="preserve">wybrać odpowiednią osobę na stanowisko dyrektora. </w:t>
      </w:r>
    </w:p>
    <w:p w:rsidR="009755A7" w:rsidRPr="001F5E74" w:rsidRDefault="009755A7" w:rsidP="00796293">
      <w:pPr>
        <w:pStyle w:val="ListParagraph"/>
        <w:numPr>
          <w:ilvl w:val="0"/>
          <w:numId w:val="42"/>
        </w:numPr>
        <w:rPr>
          <w:sz w:val="22"/>
          <w:szCs w:val="22"/>
        </w:rPr>
      </w:pPr>
      <w:r w:rsidRPr="001F5E74">
        <w:rPr>
          <w:sz w:val="22"/>
          <w:szCs w:val="22"/>
        </w:rPr>
        <w:t>Podstawa prawna przetwarzania:</w:t>
      </w:r>
    </w:p>
    <w:p w:rsidR="009755A7" w:rsidRPr="001F5E74" w:rsidRDefault="009755A7" w:rsidP="00796293">
      <w:pPr>
        <w:pStyle w:val="ListParagraph"/>
        <w:rPr>
          <w:sz w:val="22"/>
          <w:szCs w:val="22"/>
        </w:rPr>
      </w:pPr>
      <w:r w:rsidRPr="001F5E74">
        <w:rPr>
          <w:sz w:val="22"/>
          <w:szCs w:val="22"/>
        </w:rPr>
        <w:t>Podstawą prawną przetwarzania Twoich danych osobowych jest:</w:t>
      </w:r>
    </w:p>
    <w:p w:rsidR="009755A7" w:rsidRPr="001F5E74" w:rsidRDefault="009755A7" w:rsidP="00796293">
      <w:pPr>
        <w:ind w:left="720"/>
        <w:jc w:val="both"/>
        <w:rPr>
          <w:sz w:val="22"/>
          <w:szCs w:val="22"/>
        </w:rPr>
      </w:pPr>
      <w:r w:rsidRPr="001F5E74">
        <w:rPr>
          <w:sz w:val="22"/>
          <w:szCs w:val="22"/>
        </w:rPr>
        <w:t>-  Przepis prawa art. 22</w:t>
      </w:r>
      <w:r w:rsidRPr="001F5E74">
        <w:rPr>
          <w:sz w:val="22"/>
          <w:szCs w:val="22"/>
          <w:vertAlign w:val="superscript"/>
        </w:rPr>
        <w:t>1</w:t>
      </w:r>
      <w:r w:rsidRPr="001F5E74">
        <w:rPr>
          <w:sz w:val="22"/>
          <w:szCs w:val="22"/>
        </w:rPr>
        <w:t xml:space="preserve"> § 1 kodeksu pracy oraz art. 63 ustawy z dnia 14 grudnia 2016 r. Prawo oświatowe (Dz.U. </w:t>
      </w:r>
      <w:r w:rsidRPr="008C3ECD">
        <w:rPr>
          <w:sz w:val="22"/>
          <w:szCs w:val="22"/>
        </w:rPr>
        <w:t xml:space="preserve">z 2023 r. poz. </w:t>
      </w:r>
      <w:r>
        <w:rPr>
          <w:sz w:val="22"/>
          <w:szCs w:val="22"/>
        </w:rPr>
        <w:t>900</w:t>
      </w:r>
      <w:r w:rsidRPr="001F5E74">
        <w:rPr>
          <w:sz w:val="22"/>
          <w:szCs w:val="22"/>
        </w:rPr>
        <w:t>), oraz rozporządzenie Ministra Edukacji Narodowej z dnia 11 sierpnia 2017 r. w sprawie regulaminu konkursu na stanowisko dyrektora publicznego przedszkola, publicznej szkoły podstawowej, publicznej szkoły ponadpodstawowej lub publicznej placówki oraz trybu pracy komisji konkursowej (Dz. U. z 2021 r. poz. 1428), które określają przetwarzanie jakich danych osobowych jest niezbędne do przeprowadzeni konkursu i powołania na stanowisko dyrektora,</w:t>
      </w:r>
    </w:p>
    <w:p w:rsidR="009755A7" w:rsidRPr="001F5E74" w:rsidRDefault="009755A7" w:rsidP="00796293">
      <w:pPr>
        <w:pStyle w:val="ListParagraph"/>
        <w:jc w:val="both"/>
        <w:rPr>
          <w:sz w:val="22"/>
          <w:szCs w:val="22"/>
        </w:rPr>
      </w:pPr>
      <w:r w:rsidRPr="001F5E74">
        <w:rPr>
          <w:sz w:val="22"/>
          <w:szCs w:val="22"/>
        </w:rPr>
        <w:t>- Twoja zgoda na przetwarzanie danych przekazanych, jeżeli przekazujesz nam dane inne niż: imię i nazwisko; imiona rodziców; data urodzenia; miejsce zamieszkania (adres do korespondencji); wykształcenie; przebieg dotychczasowego zatrudnienia oraz dane wynikające z dokumentów wskazanych w ogłoszeniu o konkursie.</w:t>
      </w:r>
    </w:p>
    <w:p w:rsidR="009755A7" w:rsidRPr="001F5E74" w:rsidRDefault="009755A7" w:rsidP="00796293">
      <w:pPr>
        <w:tabs>
          <w:tab w:val="left" w:pos="851"/>
          <w:tab w:val="left" w:pos="1560"/>
        </w:tabs>
        <w:ind w:left="709"/>
        <w:rPr>
          <w:sz w:val="22"/>
          <w:szCs w:val="22"/>
        </w:rPr>
      </w:pPr>
      <w:r w:rsidRPr="001F5E74">
        <w:rPr>
          <w:sz w:val="22"/>
          <w:szCs w:val="22"/>
        </w:rPr>
        <w:t>- Nasz uzasadniony interes – w zakresie danych zebranych podczas konkursu. Mamy  uzasadniony interes w tym, aby sprawdzić Twoje umiejętności i zdolności – jest to nam potrzebne do oceny, czy jesteś odpowiednią osobą</w:t>
      </w:r>
      <w:r>
        <w:rPr>
          <w:sz w:val="22"/>
          <w:szCs w:val="22"/>
        </w:rPr>
        <w:t xml:space="preserve"> na stanowisko dyrektora szkoły.</w:t>
      </w:r>
    </w:p>
    <w:p w:rsidR="009755A7" w:rsidRPr="001F5E74" w:rsidRDefault="009755A7" w:rsidP="00796293">
      <w:pPr>
        <w:ind w:left="708"/>
        <w:jc w:val="both"/>
        <w:rPr>
          <w:sz w:val="22"/>
          <w:szCs w:val="22"/>
        </w:rPr>
      </w:pPr>
      <w:r w:rsidRPr="001F5E74">
        <w:rPr>
          <w:sz w:val="22"/>
          <w:szCs w:val="22"/>
        </w:rPr>
        <w:t>Urząd Gminy jako administrator Twoich danych będzie je przetwarzał wyłącznie dla celów związanych z prowadzonym konkursem i ewentualnym powierzeniem stanowiska dyrektora w przypadku, gdy zostaniesz wyłoniona/y w wyniku tego konkursu jako kandydat.</w:t>
      </w:r>
    </w:p>
    <w:p w:rsidR="009755A7" w:rsidRPr="001F5E74" w:rsidRDefault="009755A7" w:rsidP="00796293">
      <w:pPr>
        <w:ind w:left="709" w:hanging="349"/>
        <w:jc w:val="both"/>
        <w:rPr>
          <w:sz w:val="22"/>
          <w:szCs w:val="22"/>
        </w:rPr>
      </w:pPr>
      <w:r w:rsidRPr="001F5E74">
        <w:rPr>
          <w:sz w:val="22"/>
          <w:szCs w:val="22"/>
        </w:rPr>
        <w:t>5.</w:t>
      </w:r>
      <w:r w:rsidRPr="001F5E74">
        <w:rPr>
          <w:sz w:val="22"/>
          <w:szCs w:val="22"/>
        </w:rPr>
        <w:tab/>
        <w:t xml:space="preserve">Okres przechowywania danych osobowych. </w:t>
      </w:r>
    </w:p>
    <w:p w:rsidR="009755A7" w:rsidRPr="001F5E74" w:rsidRDefault="009755A7" w:rsidP="00796293">
      <w:pPr>
        <w:ind w:left="709" w:hanging="349"/>
        <w:jc w:val="both"/>
        <w:rPr>
          <w:sz w:val="22"/>
          <w:szCs w:val="22"/>
        </w:rPr>
      </w:pPr>
      <w:r w:rsidRPr="001F5E74">
        <w:rPr>
          <w:sz w:val="22"/>
          <w:szCs w:val="22"/>
        </w:rPr>
        <w:t xml:space="preserve">       Będziemy przechowywać Twoje dane osobowe do momentu zakończenia konkursu  na stanowisko dyrektora szkoły także przez okres 2 miesięcy po zakończeniu konkursu.  W przypadku, gdy w wyniku konkursu nie zostaniesz wyłoniona/y jako kandydat na stanowisko dyrektora Twoje dane po upływie 2 miesięcy zostaną zniszczone, a w przypadku gdy zostaniesz kandydatem i zostanie powierzone Ci stanowisko dyrektora dane osobowe będą przetwarzane  i przechowywane przez okres wynikający z Rzeczowego wykazu akt dostępnym w siedzibie Urzędu Gminy w Święciechowie oraz zgodnie z Regulaminem konkursu.</w:t>
      </w:r>
    </w:p>
    <w:p w:rsidR="009755A7" w:rsidRPr="001F5E74" w:rsidRDefault="009755A7" w:rsidP="00796293">
      <w:pPr>
        <w:ind w:left="360"/>
        <w:jc w:val="both"/>
        <w:rPr>
          <w:sz w:val="22"/>
          <w:szCs w:val="22"/>
        </w:rPr>
      </w:pPr>
      <w:r w:rsidRPr="001F5E74">
        <w:rPr>
          <w:sz w:val="22"/>
          <w:szCs w:val="22"/>
        </w:rPr>
        <w:t>6.</w:t>
      </w:r>
      <w:r w:rsidRPr="001F5E74">
        <w:rPr>
          <w:sz w:val="22"/>
          <w:szCs w:val="22"/>
        </w:rPr>
        <w:tab/>
        <w:t xml:space="preserve">Odbiorcy danych. </w:t>
      </w:r>
    </w:p>
    <w:p w:rsidR="009755A7" w:rsidRPr="001F5E74" w:rsidRDefault="009755A7" w:rsidP="00796293">
      <w:pPr>
        <w:ind w:left="360"/>
        <w:jc w:val="both"/>
        <w:rPr>
          <w:sz w:val="22"/>
          <w:szCs w:val="22"/>
        </w:rPr>
      </w:pPr>
      <w:r w:rsidRPr="001F5E74">
        <w:rPr>
          <w:sz w:val="22"/>
          <w:szCs w:val="22"/>
        </w:rPr>
        <w:t xml:space="preserve">       Będziemy przekazywać Twoje dane osobowe:</w:t>
      </w:r>
    </w:p>
    <w:p w:rsidR="009755A7" w:rsidRPr="001F5E74" w:rsidRDefault="009755A7" w:rsidP="00796293">
      <w:pPr>
        <w:ind w:left="708"/>
        <w:jc w:val="both"/>
        <w:rPr>
          <w:sz w:val="22"/>
          <w:szCs w:val="22"/>
        </w:rPr>
      </w:pPr>
      <w:r w:rsidRPr="001F5E74">
        <w:rPr>
          <w:sz w:val="22"/>
          <w:szCs w:val="22"/>
        </w:rPr>
        <w:t>- komisji konkursowej,</w:t>
      </w:r>
    </w:p>
    <w:p w:rsidR="009755A7" w:rsidRPr="001F5E74" w:rsidRDefault="009755A7" w:rsidP="00796293">
      <w:pPr>
        <w:ind w:left="708"/>
        <w:jc w:val="both"/>
        <w:rPr>
          <w:sz w:val="22"/>
          <w:szCs w:val="22"/>
        </w:rPr>
      </w:pPr>
      <w:r w:rsidRPr="001F5E74">
        <w:rPr>
          <w:sz w:val="22"/>
          <w:szCs w:val="22"/>
        </w:rPr>
        <w:t>- podmiotowi świadczącemu pomoc prawną Administratorowi,</w:t>
      </w:r>
    </w:p>
    <w:p w:rsidR="009755A7" w:rsidRPr="001F5E74" w:rsidRDefault="009755A7" w:rsidP="00796293">
      <w:pPr>
        <w:ind w:left="708"/>
        <w:jc w:val="both"/>
        <w:rPr>
          <w:sz w:val="22"/>
          <w:szCs w:val="22"/>
        </w:rPr>
      </w:pPr>
      <w:r w:rsidRPr="001F5E74">
        <w:rPr>
          <w:sz w:val="22"/>
          <w:szCs w:val="22"/>
        </w:rPr>
        <w:t>- podmiotom, którym zlecimy usługi związane z przetwarzaniem danych osobowych, np. dostawcom usług IT. Takie podmioty przetwarzają dane na podstawie umowy z nami i tylko zgodnie z naszymi poleceniami.</w:t>
      </w:r>
    </w:p>
    <w:p w:rsidR="009755A7" w:rsidRPr="001F5E74" w:rsidRDefault="009755A7" w:rsidP="00796293">
      <w:pPr>
        <w:ind w:left="720" w:hanging="360"/>
        <w:jc w:val="both"/>
        <w:rPr>
          <w:sz w:val="22"/>
          <w:szCs w:val="22"/>
        </w:rPr>
      </w:pPr>
      <w:r w:rsidRPr="001F5E74">
        <w:rPr>
          <w:sz w:val="22"/>
          <w:szCs w:val="22"/>
        </w:rPr>
        <w:t>7.   Administrator nie zamierza przekazywać Twoich danych innym odbiorcom, ani do państwa trzeciego ani  do organizacji międzynarodowych.</w:t>
      </w:r>
    </w:p>
    <w:p w:rsidR="009755A7" w:rsidRPr="001F5E74" w:rsidRDefault="009755A7" w:rsidP="00796293">
      <w:pPr>
        <w:ind w:left="720" w:hanging="360"/>
        <w:jc w:val="both"/>
        <w:rPr>
          <w:sz w:val="22"/>
          <w:szCs w:val="22"/>
        </w:rPr>
      </w:pPr>
      <w:r w:rsidRPr="001F5E74">
        <w:rPr>
          <w:sz w:val="22"/>
          <w:szCs w:val="22"/>
        </w:rPr>
        <w:t>8.</w:t>
      </w:r>
      <w:r w:rsidRPr="001F5E74">
        <w:rPr>
          <w:sz w:val="22"/>
          <w:szCs w:val="22"/>
        </w:rPr>
        <w:tab/>
        <w:t>Twoje prawa związane z przetwarzaniem danych osobowych i podejmowaniem zautomatyzowanych decyzji:</w:t>
      </w:r>
    </w:p>
    <w:p w:rsidR="009755A7" w:rsidRPr="001F5E74" w:rsidRDefault="009755A7" w:rsidP="00796293">
      <w:pPr>
        <w:ind w:left="708"/>
        <w:jc w:val="both"/>
        <w:rPr>
          <w:sz w:val="22"/>
          <w:szCs w:val="22"/>
        </w:rPr>
      </w:pPr>
      <w:r w:rsidRPr="001F5E74">
        <w:rPr>
          <w:sz w:val="22"/>
          <w:szCs w:val="22"/>
        </w:rPr>
        <w:t>Przysługują Ci następujące prawa związane z przetwarzaniem danych osobowych:</w:t>
      </w:r>
    </w:p>
    <w:p w:rsidR="009755A7" w:rsidRPr="001F5E74" w:rsidRDefault="009755A7" w:rsidP="00796293">
      <w:pPr>
        <w:ind w:left="708"/>
        <w:jc w:val="both"/>
        <w:rPr>
          <w:sz w:val="22"/>
          <w:szCs w:val="22"/>
        </w:rPr>
      </w:pPr>
      <w:r w:rsidRPr="001F5E74">
        <w:rPr>
          <w:sz w:val="22"/>
          <w:szCs w:val="22"/>
        </w:rPr>
        <w:t>a.</w:t>
      </w:r>
      <w:r w:rsidRPr="001F5E74">
        <w:rPr>
          <w:sz w:val="22"/>
          <w:szCs w:val="22"/>
        </w:rPr>
        <w:tab/>
        <w:t>prawo wycofania zgody na przetwarzanie danych,</w:t>
      </w:r>
    </w:p>
    <w:p w:rsidR="009755A7" w:rsidRPr="001F5E74" w:rsidRDefault="009755A7" w:rsidP="00796293">
      <w:pPr>
        <w:ind w:left="708"/>
        <w:jc w:val="both"/>
        <w:rPr>
          <w:sz w:val="22"/>
          <w:szCs w:val="22"/>
        </w:rPr>
      </w:pPr>
      <w:r w:rsidRPr="001F5E74">
        <w:rPr>
          <w:sz w:val="22"/>
          <w:szCs w:val="22"/>
        </w:rPr>
        <w:t>b.</w:t>
      </w:r>
      <w:r w:rsidRPr="001F5E74">
        <w:rPr>
          <w:sz w:val="22"/>
          <w:szCs w:val="22"/>
        </w:rPr>
        <w:tab/>
        <w:t>prawo dostępu do Twoich danych osobowych,</w:t>
      </w:r>
    </w:p>
    <w:p w:rsidR="009755A7" w:rsidRPr="001F5E74" w:rsidRDefault="009755A7" w:rsidP="00796293">
      <w:pPr>
        <w:ind w:left="708"/>
        <w:jc w:val="both"/>
        <w:rPr>
          <w:sz w:val="22"/>
          <w:szCs w:val="22"/>
        </w:rPr>
      </w:pPr>
      <w:r w:rsidRPr="001F5E74">
        <w:rPr>
          <w:sz w:val="22"/>
          <w:szCs w:val="22"/>
        </w:rPr>
        <w:t>c.</w:t>
      </w:r>
      <w:r w:rsidRPr="001F5E74">
        <w:rPr>
          <w:sz w:val="22"/>
          <w:szCs w:val="22"/>
        </w:rPr>
        <w:tab/>
        <w:t>prawo żądania sprostowania Twoich danych osobowych,</w:t>
      </w:r>
    </w:p>
    <w:p w:rsidR="009755A7" w:rsidRPr="001F5E74" w:rsidRDefault="009755A7" w:rsidP="00796293">
      <w:pPr>
        <w:ind w:left="708"/>
        <w:jc w:val="both"/>
        <w:rPr>
          <w:sz w:val="22"/>
          <w:szCs w:val="22"/>
        </w:rPr>
      </w:pPr>
      <w:r w:rsidRPr="001F5E74">
        <w:rPr>
          <w:sz w:val="22"/>
          <w:szCs w:val="22"/>
        </w:rPr>
        <w:t>d.</w:t>
      </w:r>
      <w:r w:rsidRPr="001F5E74">
        <w:rPr>
          <w:sz w:val="22"/>
          <w:szCs w:val="22"/>
        </w:rPr>
        <w:tab/>
        <w:t>prawo żądania usunięcia Twoich danych osobowych,</w:t>
      </w:r>
    </w:p>
    <w:p w:rsidR="009755A7" w:rsidRPr="001F5E74" w:rsidRDefault="009755A7" w:rsidP="00796293">
      <w:pPr>
        <w:ind w:left="708"/>
        <w:jc w:val="both"/>
        <w:rPr>
          <w:sz w:val="22"/>
          <w:szCs w:val="22"/>
        </w:rPr>
      </w:pPr>
      <w:r w:rsidRPr="001F5E74">
        <w:rPr>
          <w:sz w:val="22"/>
          <w:szCs w:val="22"/>
        </w:rPr>
        <w:t>e.</w:t>
      </w:r>
      <w:r w:rsidRPr="001F5E74">
        <w:rPr>
          <w:sz w:val="22"/>
          <w:szCs w:val="22"/>
        </w:rPr>
        <w:tab/>
        <w:t>prawo żądania ograniczenia przetwarzania Twoich danych osobowych,</w:t>
      </w:r>
    </w:p>
    <w:p w:rsidR="009755A7" w:rsidRPr="001F5E74" w:rsidRDefault="009755A7" w:rsidP="00796293">
      <w:pPr>
        <w:ind w:left="708"/>
        <w:jc w:val="both"/>
        <w:rPr>
          <w:sz w:val="22"/>
          <w:szCs w:val="22"/>
        </w:rPr>
      </w:pPr>
      <w:r w:rsidRPr="001F5E74">
        <w:rPr>
          <w:sz w:val="22"/>
          <w:szCs w:val="22"/>
        </w:rPr>
        <w:t>f.</w:t>
      </w:r>
      <w:r w:rsidRPr="001F5E74">
        <w:rPr>
          <w:sz w:val="22"/>
          <w:szCs w:val="22"/>
        </w:rPr>
        <w:tab/>
        <w:t xml:space="preserve">prawo wyrażenia sprzeciwu wobec przetwarzania Twoich danych ze względu na Twoją szczególną sytuację – w przypadkach, kiedy przetwarzamy Twoje dane na podstawie naszego prawnie uzasadnionego interesu, </w:t>
      </w:r>
    </w:p>
    <w:p w:rsidR="009755A7" w:rsidRPr="001F5E74" w:rsidRDefault="009755A7" w:rsidP="00796293">
      <w:pPr>
        <w:ind w:left="708"/>
        <w:jc w:val="both"/>
        <w:rPr>
          <w:sz w:val="22"/>
          <w:szCs w:val="22"/>
        </w:rPr>
      </w:pPr>
      <w:r w:rsidRPr="001F5E74">
        <w:rPr>
          <w:sz w:val="22"/>
          <w:szCs w:val="22"/>
        </w:rPr>
        <w:t>g.</w:t>
      </w:r>
      <w:r w:rsidRPr="001F5E74">
        <w:rPr>
          <w:sz w:val="22"/>
          <w:szCs w:val="22"/>
        </w:rPr>
        <w:tab/>
        <w:t>prawo do przenoszenia Twoich danych osobowych, tj. prawo otrzymania od nas Twoich danych osobowych, w ustrukturyzowanym, powszechnie używanym formacie informatycznym nadającym się do odczytu maszynowego. Możesz przesłać te dane innemu administratorowi danych lub zażądać, abyśmy przesłali Twoje dane do innego administratora. Jednakże zrobimy to tylko jeśli takie przesłanie jest technicznie możliwe. Prawo do przenoszenia danych osobowych przysługuje Ci tylko co do tych danych, które przetwarzamy na podstawie umowy z Tobą lub na podstawie Twojej zgody. Aby skorzystać z powyższych praw, skontaktuj się z nami lub z naszym inspektorem ochrony danych (dane kontaktowe w punktach 1 i 2 powyżej).</w:t>
      </w:r>
    </w:p>
    <w:p w:rsidR="009755A7" w:rsidRPr="001F5E74" w:rsidRDefault="009755A7" w:rsidP="00796293">
      <w:pPr>
        <w:ind w:left="720" w:hanging="360"/>
        <w:jc w:val="both"/>
        <w:rPr>
          <w:sz w:val="22"/>
          <w:szCs w:val="22"/>
        </w:rPr>
      </w:pPr>
      <w:r w:rsidRPr="001F5E74">
        <w:rPr>
          <w:sz w:val="22"/>
          <w:szCs w:val="22"/>
        </w:rPr>
        <w:t xml:space="preserve">9.    Prawo wycofania zgody: </w:t>
      </w:r>
    </w:p>
    <w:p w:rsidR="009755A7" w:rsidRPr="001F5E74" w:rsidRDefault="009755A7" w:rsidP="00796293">
      <w:pPr>
        <w:ind w:left="720" w:hanging="360"/>
        <w:jc w:val="both"/>
        <w:rPr>
          <w:sz w:val="22"/>
          <w:szCs w:val="22"/>
        </w:rPr>
      </w:pPr>
      <w:r w:rsidRPr="001F5E74">
        <w:rPr>
          <w:sz w:val="22"/>
          <w:szCs w:val="22"/>
        </w:rPr>
        <w:t xml:space="preserve">       W zakresie, w jakim Twoje dane są przetwarzane na podstawie zgody (czyli dane przekazane inne niż: imię i nazwisko; imiona rodziców; data urodzenia; miejsce zamieszkania; wykształcenie; przebieg dotychczasowego zatrudnienia) – masz prawo wycofania zgody na przetwarzanie danych w dowolnym momencie. Wycofanie zgody nie ma wpływu na zgodność z prawem przetwarzania, którego dokonano na podstawie Twojej zgody przed jej wycofaniem. Zgodę możesz wycofać poprzez wysłanie oświadczenia o wycofaniu zgody na nasz adres korespondencyjny, nasz adres mailowy. Wycofanie zgody spowoduje ze dane nie będą przetwarzane i kandydat nie będzie brany pod uwagę w postępowaniu konkursowym.</w:t>
      </w:r>
    </w:p>
    <w:p w:rsidR="009755A7" w:rsidRPr="001F5E74" w:rsidRDefault="009755A7" w:rsidP="00796293">
      <w:pPr>
        <w:ind w:left="709" w:hanging="709"/>
        <w:jc w:val="both"/>
        <w:rPr>
          <w:sz w:val="22"/>
          <w:szCs w:val="22"/>
        </w:rPr>
      </w:pPr>
      <w:r w:rsidRPr="001F5E74">
        <w:rPr>
          <w:sz w:val="22"/>
          <w:szCs w:val="22"/>
        </w:rPr>
        <w:t xml:space="preserve">      10.   Prawo wniesienia skargi do organu.</w:t>
      </w:r>
    </w:p>
    <w:p w:rsidR="009755A7" w:rsidRPr="001F5E74" w:rsidRDefault="009755A7" w:rsidP="00796293">
      <w:pPr>
        <w:ind w:left="709" w:hanging="709"/>
        <w:jc w:val="both"/>
        <w:rPr>
          <w:sz w:val="22"/>
          <w:szCs w:val="22"/>
        </w:rPr>
      </w:pPr>
      <w:r w:rsidRPr="001F5E74">
        <w:rPr>
          <w:sz w:val="22"/>
          <w:szCs w:val="22"/>
        </w:rPr>
        <w:t xml:space="preserve">              Przysługuje Ci także prawo wniesienia skargi do organu nadzorczego zajmującego się ochroną danych osobowych, tj. Prezesa Urzędu Ochrony Danych Osobowych. </w:t>
      </w:r>
    </w:p>
    <w:p w:rsidR="009755A7" w:rsidRPr="001F5E74" w:rsidRDefault="009755A7" w:rsidP="00796293">
      <w:pPr>
        <w:pStyle w:val="ListParagraph"/>
        <w:numPr>
          <w:ilvl w:val="0"/>
          <w:numId w:val="43"/>
        </w:numPr>
        <w:jc w:val="both"/>
        <w:rPr>
          <w:sz w:val="22"/>
          <w:szCs w:val="22"/>
        </w:rPr>
      </w:pPr>
      <w:r w:rsidRPr="001F5E74">
        <w:rPr>
          <w:sz w:val="22"/>
          <w:szCs w:val="22"/>
        </w:rPr>
        <w:t>W oparciu o Twoje dane osobowe Administrator nie będzie podejmował wobec Ciebie zautomatyzowanych decyzji, w tym decyzji będących wynikiem profilowania.</w:t>
      </w:r>
    </w:p>
    <w:p w:rsidR="009755A7" w:rsidRDefault="009755A7" w:rsidP="00796293">
      <w:pPr>
        <w:ind w:left="709"/>
        <w:rPr>
          <w:sz w:val="22"/>
          <w:szCs w:val="22"/>
        </w:rPr>
      </w:pPr>
      <w:r w:rsidRPr="001F5E74">
        <w:rPr>
          <w:sz w:val="22"/>
          <w:szCs w:val="22"/>
        </w:rPr>
        <w:t>W trakcie trwania konkursu na stanowisko dyrektora - dla osoby aplikującej na stanowisko dyrektora - podanie danych osobowych zawartych w ogłoszeniu o konkursie jest warunkiem ustawowym i obligatoryjnym. Brak ich podania uniemożliwi udział w konkursi</w:t>
      </w:r>
      <w:bookmarkStart w:id="3" w:name="z2"/>
      <w:bookmarkEnd w:id="3"/>
      <w:r w:rsidRPr="001F5E74">
        <w:rPr>
          <w:sz w:val="22"/>
          <w:szCs w:val="22"/>
        </w:rPr>
        <w:t>e.</w:t>
      </w:r>
    </w:p>
    <w:p w:rsidR="009755A7" w:rsidRDefault="009755A7" w:rsidP="00796293">
      <w:pPr>
        <w:ind w:left="709"/>
        <w:rPr>
          <w:sz w:val="22"/>
          <w:szCs w:val="22"/>
        </w:rPr>
      </w:pPr>
    </w:p>
    <w:p w:rsidR="009755A7" w:rsidRDefault="009755A7" w:rsidP="00796293">
      <w:pPr>
        <w:ind w:left="709"/>
        <w:rPr>
          <w:sz w:val="22"/>
          <w:szCs w:val="22"/>
        </w:rPr>
      </w:pPr>
    </w:p>
    <w:p w:rsidR="009755A7" w:rsidRDefault="009755A7" w:rsidP="00796293">
      <w:pPr>
        <w:ind w:left="709"/>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rsidR="009755A7" w:rsidRDefault="009755A7" w:rsidP="00796293">
      <w:pPr>
        <w:ind w:left="709"/>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r>
      <w:r>
        <w:rPr>
          <w:sz w:val="22"/>
          <w:szCs w:val="22"/>
        </w:rPr>
        <w:tab/>
        <w:t xml:space="preserve">  Podpis kandydata</w:t>
      </w:r>
    </w:p>
    <w:p w:rsidR="009755A7" w:rsidRDefault="009755A7" w:rsidP="00796293">
      <w:pPr>
        <w:ind w:left="709"/>
        <w:rPr>
          <w:sz w:val="22"/>
          <w:szCs w:val="22"/>
        </w:rPr>
      </w:pPr>
    </w:p>
    <w:p w:rsidR="009755A7" w:rsidRPr="00EA4B25" w:rsidRDefault="009755A7" w:rsidP="002A4713">
      <w:pPr>
        <w:pStyle w:val="BodyText"/>
        <w:spacing w:line="276" w:lineRule="auto"/>
        <w:rPr>
          <w:bCs/>
          <w:sz w:val="22"/>
          <w:szCs w:val="22"/>
        </w:rPr>
      </w:pPr>
    </w:p>
    <w:sectPr w:rsidR="009755A7" w:rsidRPr="00EA4B25" w:rsidSect="00C84DC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61660"/>
    <w:multiLevelType w:val="hybridMultilevel"/>
    <w:tmpl w:val="94027594"/>
    <w:lvl w:ilvl="0" w:tplc="D788F42A">
      <w:start w:val="1"/>
      <w:numFmt w:val="decimal"/>
      <w:lvlText w:val="%1."/>
      <w:lvlJc w:val="left"/>
      <w:pPr>
        <w:tabs>
          <w:tab w:val="num" w:pos="765"/>
        </w:tabs>
        <w:ind w:left="765" w:hanging="4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072126CF"/>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nsid w:val="078D6D14"/>
    <w:multiLevelType w:val="hybridMultilevel"/>
    <w:tmpl w:val="0BFCFD3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8C77C70"/>
    <w:multiLevelType w:val="hybridMultilevel"/>
    <w:tmpl w:val="F09C53DE"/>
    <w:lvl w:ilvl="0" w:tplc="FFC026E0">
      <w:start w:val="2"/>
      <w:numFmt w:val="decimal"/>
      <w:lvlText w:val="%1."/>
      <w:lvlJc w:val="left"/>
      <w:pPr>
        <w:tabs>
          <w:tab w:val="num" w:pos="1080"/>
        </w:tabs>
        <w:ind w:left="1080" w:hanging="360"/>
      </w:pPr>
      <w:rPr>
        <w:rFonts w:ascii="Arial" w:eastAsia="Times New Roman" w:hAnsi="Arial" w:cs="Arial"/>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
    <w:nsid w:val="0B237D7B"/>
    <w:multiLevelType w:val="hybridMultilevel"/>
    <w:tmpl w:val="754C70D0"/>
    <w:lvl w:ilvl="0" w:tplc="D7E8730C">
      <w:start w:val="1"/>
      <w:numFmt w:val="decimal"/>
      <w:lvlText w:val="%1."/>
      <w:lvlJc w:val="left"/>
      <w:pPr>
        <w:tabs>
          <w:tab w:val="num" w:pos="1080"/>
        </w:tabs>
        <w:ind w:left="1080" w:hanging="360"/>
      </w:pPr>
      <w:rPr>
        <w:rFonts w:ascii="Times New Roman" w:eastAsia="Times New Roman" w:hAnsi="Times New Roman"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
    <w:nsid w:val="0C096287"/>
    <w:multiLevelType w:val="multilevel"/>
    <w:tmpl w:val="01EAD1B6"/>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440"/>
        </w:tabs>
        <w:ind w:left="1440" w:hanging="360"/>
      </w:pPr>
      <w:rPr>
        <w:rFonts w:cs="Times New Roman"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nsid w:val="0E187019"/>
    <w:multiLevelType w:val="hybridMultilevel"/>
    <w:tmpl w:val="579C6BD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1826D84"/>
    <w:multiLevelType w:val="hybridMultilevel"/>
    <w:tmpl w:val="8A3CC7B0"/>
    <w:lvl w:ilvl="0" w:tplc="0415000F">
      <w:start w:val="1"/>
      <w:numFmt w:val="decimal"/>
      <w:lvlText w:val="%1."/>
      <w:lvlJc w:val="left"/>
      <w:pPr>
        <w:tabs>
          <w:tab w:val="num" w:pos="720"/>
        </w:tabs>
        <w:ind w:left="720" w:hanging="360"/>
      </w:pPr>
      <w:rPr>
        <w:rFonts w:cs="Times New Roman" w:hint="default"/>
      </w:rPr>
    </w:lvl>
    <w:lvl w:ilvl="1" w:tplc="4016F058">
      <w:start w:val="1"/>
      <w:numFmt w:val="decimal"/>
      <w:lvlText w:val="%2)"/>
      <w:lvlJc w:val="left"/>
      <w:pPr>
        <w:tabs>
          <w:tab w:val="num" w:pos="1440"/>
        </w:tabs>
        <w:ind w:left="1440" w:hanging="360"/>
      </w:pPr>
      <w:rPr>
        <w:rFonts w:cs="Times New Roman" w:hint="default"/>
        <w:b/>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2200E56"/>
    <w:multiLevelType w:val="hybridMultilevel"/>
    <w:tmpl w:val="AEF2FB5C"/>
    <w:lvl w:ilvl="0" w:tplc="8D0EF0B4">
      <w:start w:val="11"/>
      <w:numFmt w:val="decimal"/>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6F3247E"/>
    <w:multiLevelType w:val="hybridMultilevel"/>
    <w:tmpl w:val="7CA2B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7BC385C"/>
    <w:multiLevelType w:val="hybridMultilevel"/>
    <w:tmpl w:val="22CE7EEA"/>
    <w:lvl w:ilvl="0" w:tplc="6128C314">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1D8A66EC"/>
    <w:multiLevelType w:val="hybridMultilevel"/>
    <w:tmpl w:val="66401E56"/>
    <w:lvl w:ilvl="0" w:tplc="741E1CB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23900D05"/>
    <w:multiLevelType w:val="hybridMultilevel"/>
    <w:tmpl w:val="43520A1C"/>
    <w:lvl w:ilvl="0" w:tplc="0415000F">
      <w:start w:val="1"/>
      <w:numFmt w:val="decimal"/>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3">
    <w:nsid w:val="24482108"/>
    <w:multiLevelType w:val="hybridMultilevel"/>
    <w:tmpl w:val="F39EA5D4"/>
    <w:lvl w:ilvl="0" w:tplc="F0A0C878">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24A20B95"/>
    <w:multiLevelType w:val="hybridMultilevel"/>
    <w:tmpl w:val="77ECF32C"/>
    <w:lvl w:ilvl="0" w:tplc="A434017A">
      <w:start w:val="1"/>
      <w:numFmt w:val="lowerLetter"/>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261B20C9"/>
    <w:multiLevelType w:val="hybridMultilevel"/>
    <w:tmpl w:val="1C72983A"/>
    <w:lvl w:ilvl="0" w:tplc="04150011">
      <w:start w:val="1"/>
      <w:numFmt w:val="decimal"/>
      <w:lvlText w:val="%1)"/>
      <w:lvlJc w:val="left"/>
      <w:pPr>
        <w:ind w:left="1428" w:hanging="720"/>
      </w:pPr>
      <w:rPr>
        <w:rFonts w:cs="Times New Roman" w:hint="default"/>
        <w:b/>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6">
    <w:nsid w:val="2B911CEE"/>
    <w:multiLevelType w:val="hybridMultilevel"/>
    <w:tmpl w:val="05527D14"/>
    <w:lvl w:ilvl="0" w:tplc="38E2A1D0">
      <w:start w:val="1"/>
      <w:numFmt w:val="decimal"/>
      <w:lvlText w:val="%1."/>
      <w:lvlJc w:val="left"/>
      <w:pPr>
        <w:tabs>
          <w:tab w:val="num" w:pos="720"/>
        </w:tabs>
        <w:ind w:left="720" w:hanging="360"/>
      </w:pPr>
      <w:rPr>
        <w:rFonts w:cs="Times New Roman"/>
      </w:rPr>
    </w:lvl>
    <w:lvl w:ilvl="1" w:tplc="00309254">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2FD707A5"/>
    <w:multiLevelType w:val="hybridMultilevel"/>
    <w:tmpl w:val="CAC6A6C8"/>
    <w:lvl w:ilvl="0" w:tplc="04150011">
      <w:start w:val="1"/>
      <w:numFmt w:val="decimal"/>
      <w:lvlText w:val="%1)"/>
      <w:lvlJc w:val="left"/>
      <w:pPr>
        <w:ind w:left="1211" w:hanging="360"/>
      </w:pPr>
      <w:rPr>
        <w:rFonts w:cs="Times New Roman"/>
      </w:rPr>
    </w:lvl>
    <w:lvl w:ilvl="1" w:tplc="04150019" w:tentative="1">
      <w:start w:val="1"/>
      <w:numFmt w:val="lowerLetter"/>
      <w:lvlText w:val="%2."/>
      <w:lvlJc w:val="left"/>
      <w:pPr>
        <w:ind w:left="1931" w:hanging="360"/>
      </w:pPr>
      <w:rPr>
        <w:rFonts w:cs="Times New Roman"/>
      </w:rPr>
    </w:lvl>
    <w:lvl w:ilvl="2" w:tplc="0415001B" w:tentative="1">
      <w:start w:val="1"/>
      <w:numFmt w:val="lowerRoman"/>
      <w:lvlText w:val="%3."/>
      <w:lvlJc w:val="right"/>
      <w:pPr>
        <w:ind w:left="2651" w:hanging="180"/>
      </w:pPr>
      <w:rPr>
        <w:rFonts w:cs="Times New Roman"/>
      </w:rPr>
    </w:lvl>
    <w:lvl w:ilvl="3" w:tplc="0415000F" w:tentative="1">
      <w:start w:val="1"/>
      <w:numFmt w:val="decimal"/>
      <w:lvlText w:val="%4."/>
      <w:lvlJc w:val="left"/>
      <w:pPr>
        <w:ind w:left="3371" w:hanging="360"/>
      </w:pPr>
      <w:rPr>
        <w:rFonts w:cs="Times New Roman"/>
      </w:rPr>
    </w:lvl>
    <w:lvl w:ilvl="4" w:tplc="04150019" w:tentative="1">
      <w:start w:val="1"/>
      <w:numFmt w:val="lowerLetter"/>
      <w:lvlText w:val="%5."/>
      <w:lvlJc w:val="left"/>
      <w:pPr>
        <w:ind w:left="4091" w:hanging="360"/>
      </w:pPr>
      <w:rPr>
        <w:rFonts w:cs="Times New Roman"/>
      </w:rPr>
    </w:lvl>
    <w:lvl w:ilvl="5" w:tplc="0415001B" w:tentative="1">
      <w:start w:val="1"/>
      <w:numFmt w:val="lowerRoman"/>
      <w:lvlText w:val="%6."/>
      <w:lvlJc w:val="right"/>
      <w:pPr>
        <w:ind w:left="4811" w:hanging="180"/>
      </w:pPr>
      <w:rPr>
        <w:rFonts w:cs="Times New Roman"/>
      </w:rPr>
    </w:lvl>
    <w:lvl w:ilvl="6" w:tplc="0415000F" w:tentative="1">
      <w:start w:val="1"/>
      <w:numFmt w:val="decimal"/>
      <w:lvlText w:val="%7."/>
      <w:lvlJc w:val="left"/>
      <w:pPr>
        <w:ind w:left="5531" w:hanging="360"/>
      </w:pPr>
      <w:rPr>
        <w:rFonts w:cs="Times New Roman"/>
      </w:rPr>
    </w:lvl>
    <w:lvl w:ilvl="7" w:tplc="04150019" w:tentative="1">
      <w:start w:val="1"/>
      <w:numFmt w:val="lowerLetter"/>
      <w:lvlText w:val="%8."/>
      <w:lvlJc w:val="left"/>
      <w:pPr>
        <w:ind w:left="6251" w:hanging="360"/>
      </w:pPr>
      <w:rPr>
        <w:rFonts w:cs="Times New Roman"/>
      </w:rPr>
    </w:lvl>
    <w:lvl w:ilvl="8" w:tplc="0415001B" w:tentative="1">
      <w:start w:val="1"/>
      <w:numFmt w:val="lowerRoman"/>
      <w:lvlText w:val="%9."/>
      <w:lvlJc w:val="right"/>
      <w:pPr>
        <w:ind w:left="6971" w:hanging="180"/>
      </w:pPr>
      <w:rPr>
        <w:rFonts w:cs="Times New Roman"/>
      </w:rPr>
    </w:lvl>
  </w:abstractNum>
  <w:abstractNum w:abstractNumId="18">
    <w:nsid w:val="31391F65"/>
    <w:multiLevelType w:val="hybridMultilevel"/>
    <w:tmpl w:val="6368FAF0"/>
    <w:lvl w:ilvl="0" w:tplc="868C0972">
      <w:start w:val="1"/>
      <w:numFmt w:val="decimal"/>
      <w:lvlText w:val="%1)"/>
      <w:lvlJc w:val="left"/>
      <w:pPr>
        <w:ind w:left="1068" w:hanging="360"/>
      </w:pPr>
      <w:rPr>
        <w:rFonts w:cs="Times New Roman"/>
        <w:b w:val="0"/>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9">
    <w:nsid w:val="31CC098D"/>
    <w:multiLevelType w:val="hybridMultilevel"/>
    <w:tmpl w:val="4572A458"/>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33871157"/>
    <w:multiLevelType w:val="hybridMultilevel"/>
    <w:tmpl w:val="7DD84364"/>
    <w:lvl w:ilvl="0" w:tplc="D14AA578">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37D76C7B"/>
    <w:multiLevelType w:val="hybridMultilevel"/>
    <w:tmpl w:val="01CC329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E20002C"/>
    <w:multiLevelType w:val="hybridMultilevel"/>
    <w:tmpl w:val="3F5C3934"/>
    <w:lvl w:ilvl="0" w:tplc="2084BFA8">
      <w:start w:val="1"/>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nsid w:val="418557E8"/>
    <w:multiLevelType w:val="hybridMultilevel"/>
    <w:tmpl w:val="8D1251A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2F2115C"/>
    <w:multiLevelType w:val="multilevel"/>
    <w:tmpl w:val="391EB3BA"/>
    <w:lvl w:ilvl="0">
      <w:start w:val="2"/>
      <w:numFmt w:val="decimal"/>
      <w:lvlText w:val="%1."/>
      <w:lvlJc w:val="left"/>
      <w:pPr>
        <w:tabs>
          <w:tab w:val="num" w:pos="1440"/>
        </w:tabs>
        <w:ind w:left="1440" w:hanging="360"/>
      </w:pPr>
      <w:rPr>
        <w:rFonts w:ascii="Arial" w:eastAsia="Times New Roman" w:hAnsi="Arial" w:cs="Arial"/>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25">
    <w:nsid w:val="4527237A"/>
    <w:multiLevelType w:val="hybridMultilevel"/>
    <w:tmpl w:val="7D408D88"/>
    <w:lvl w:ilvl="0" w:tplc="249821C8">
      <w:start w:val="1"/>
      <w:numFmt w:val="decimal"/>
      <w:lvlText w:val="%1."/>
      <w:lvlJc w:val="left"/>
      <w:pPr>
        <w:tabs>
          <w:tab w:val="num" w:pos="1080"/>
        </w:tabs>
        <w:ind w:left="1080" w:hanging="360"/>
      </w:pPr>
      <w:rPr>
        <w:rFonts w:ascii="Times New Roman" w:eastAsia="Times New Roman" w:hAnsi="Times New Roman" w:cs="Times New Roman"/>
        <w:sz w:val="22"/>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6">
    <w:nsid w:val="47984E98"/>
    <w:multiLevelType w:val="hybridMultilevel"/>
    <w:tmpl w:val="42AC4704"/>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nsid w:val="49062DD0"/>
    <w:multiLevelType w:val="hybridMultilevel"/>
    <w:tmpl w:val="BF3CE30A"/>
    <w:lvl w:ilvl="0" w:tplc="778CAF6E">
      <w:start w:val="1"/>
      <w:numFmt w:val="upperRoman"/>
      <w:lvlText w:val="%1."/>
      <w:lvlJc w:val="left"/>
      <w:pPr>
        <w:ind w:left="1428" w:hanging="720"/>
      </w:pPr>
      <w:rPr>
        <w:rFonts w:ascii="Times New Roman" w:eastAsia="Times New Roman" w:hAnsi="Times New Roman" w:cs="Times New Roman"/>
        <w:b w:val="0"/>
        <w:color w:val="auto"/>
      </w:rPr>
    </w:lvl>
    <w:lvl w:ilvl="1" w:tplc="04150019">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8">
    <w:nsid w:val="4B8858C0"/>
    <w:multiLevelType w:val="hybridMultilevel"/>
    <w:tmpl w:val="10C84A28"/>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4C201ECB"/>
    <w:multiLevelType w:val="hybridMultilevel"/>
    <w:tmpl w:val="8BD4AEDC"/>
    <w:lvl w:ilvl="0" w:tplc="BCC0C6D8">
      <w:start w:val="2"/>
      <w:numFmt w:val="decimal"/>
      <w:lvlText w:val="%1)"/>
      <w:lvlJc w:val="left"/>
      <w:pPr>
        <w:tabs>
          <w:tab w:val="num" w:pos="1070"/>
        </w:tabs>
        <w:ind w:left="1070" w:hanging="360"/>
      </w:pPr>
      <w:rPr>
        <w:rFonts w:cs="Times New Roman" w:hint="default"/>
      </w:rPr>
    </w:lvl>
    <w:lvl w:ilvl="1" w:tplc="04150019" w:tentative="1">
      <w:start w:val="1"/>
      <w:numFmt w:val="lowerLetter"/>
      <w:lvlText w:val="%2."/>
      <w:lvlJc w:val="left"/>
      <w:pPr>
        <w:tabs>
          <w:tab w:val="num" w:pos="1790"/>
        </w:tabs>
        <w:ind w:left="1790" w:hanging="360"/>
      </w:pPr>
      <w:rPr>
        <w:rFonts w:cs="Times New Roman"/>
      </w:rPr>
    </w:lvl>
    <w:lvl w:ilvl="2" w:tplc="0415001B" w:tentative="1">
      <w:start w:val="1"/>
      <w:numFmt w:val="lowerRoman"/>
      <w:lvlText w:val="%3."/>
      <w:lvlJc w:val="right"/>
      <w:pPr>
        <w:tabs>
          <w:tab w:val="num" w:pos="2510"/>
        </w:tabs>
        <w:ind w:left="2510" w:hanging="180"/>
      </w:pPr>
      <w:rPr>
        <w:rFonts w:cs="Times New Roman"/>
      </w:rPr>
    </w:lvl>
    <w:lvl w:ilvl="3" w:tplc="0415000F" w:tentative="1">
      <w:start w:val="1"/>
      <w:numFmt w:val="decimal"/>
      <w:lvlText w:val="%4."/>
      <w:lvlJc w:val="left"/>
      <w:pPr>
        <w:tabs>
          <w:tab w:val="num" w:pos="3230"/>
        </w:tabs>
        <w:ind w:left="3230" w:hanging="360"/>
      </w:pPr>
      <w:rPr>
        <w:rFonts w:cs="Times New Roman"/>
      </w:rPr>
    </w:lvl>
    <w:lvl w:ilvl="4" w:tplc="04150019" w:tentative="1">
      <w:start w:val="1"/>
      <w:numFmt w:val="lowerLetter"/>
      <w:lvlText w:val="%5."/>
      <w:lvlJc w:val="left"/>
      <w:pPr>
        <w:tabs>
          <w:tab w:val="num" w:pos="3950"/>
        </w:tabs>
        <w:ind w:left="3950" w:hanging="360"/>
      </w:pPr>
      <w:rPr>
        <w:rFonts w:cs="Times New Roman"/>
      </w:rPr>
    </w:lvl>
    <w:lvl w:ilvl="5" w:tplc="0415001B" w:tentative="1">
      <w:start w:val="1"/>
      <w:numFmt w:val="lowerRoman"/>
      <w:lvlText w:val="%6."/>
      <w:lvlJc w:val="right"/>
      <w:pPr>
        <w:tabs>
          <w:tab w:val="num" w:pos="4670"/>
        </w:tabs>
        <w:ind w:left="4670" w:hanging="180"/>
      </w:pPr>
      <w:rPr>
        <w:rFonts w:cs="Times New Roman"/>
      </w:rPr>
    </w:lvl>
    <w:lvl w:ilvl="6" w:tplc="0415000F" w:tentative="1">
      <w:start w:val="1"/>
      <w:numFmt w:val="decimal"/>
      <w:lvlText w:val="%7."/>
      <w:lvlJc w:val="left"/>
      <w:pPr>
        <w:tabs>
          <w:tab w:val="num" w:pos="5390"/>
        </w:tabs>
        <w:ind w:left="5390" w:hanging="360"/>
      </w:pPr>
      <w:rPr>
        <w:rFonts w:cs="Times New Roman"/>
      </w:rPr>
    </w:lvl>
    <w:lvl w:ilvl="7" w:tplc="04150019" w:tentative="1">
      <w:start w:val="1"/>
      <w:numFmt w:val="lowerLetter"/>
      <w:lvlText w:val="%8."/>
      <w:lvlJc w:val="left"/>
      <w:pPr>
        <w:tabs>
          <w:tab w:val="num" w:pos="6110"/>
        </w:tabs>
        <w:ind w:left="6110" w:hanging="360"/>
      </w:pPr>
      <w:rPr>
        <w:rFonts w:cs="Times New Roman"/>
      </w:rPr>
    </w:lvl>
    <w:lvl w:ilvl="8" w:tplc="0415001B" w:tentative="1">
      <w:start w:val="1"/>
      <w:numFmt w:val="lowerRoman"/>
      <w:lvlText w:val="%9."/>
      <w:lvlJc w:val="right"/>
      <w:pPr>
        <w:tabs>
          <w:tab w:val="num" w:pos="6830"/>
        </w:tabs>
        <w:ind w:left="6830" w:hanging="180"/>
      </w:pPr>
      <w:rPr>
        <w:rFonts w:cs="Times New Roman"/>
      </w:rPr>
    </w:lvl>
  </w:abstractNum>
  <w:abstractNum w:abstractNumId="30">
    <w:nsid w:val="515B48CD"/>
    <w:multiLevelType w:val="hybridMultilevel"/>
    <w:tmpl w:val="7130C3CE"/>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56BA6DC4"/>
    <w:multiLevelType w:val="hybridMultilevel"/>
    <w:tmpl w:val="E05479C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5C015601"/>
    <w:multiLevelType w:val="hybridMultilevel"/>
    <w:tmpl w:val="35BCC234"/>
    <w:lvl w:ilvl="0" w:tplc="F32229F2">
      <w:start w:val="1"/>
      <w:numFmt w:val="decimal"/>
      <w:lvlText w:val="%1)"/>
      <w:lvlJc w:val="left"/>
      <w:pPr>
        <w:tabs>
          <w:tab w:val="num" w:pos="540"/>
        </w:tabs>
        <w:ind w:left="540" w:hanging="360"/>
      </w:pPr>
      <w:rPr>
        <w:rFonts w:ascii="Arial" w:eastAsia="Times New Roman" w:hAnsi="Arial" w:cs="Arial"/>
        <w:sz w:val="22"/>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33">
    <w:nsid w:val="5D2B029B"/>
    <w:multiLevelType w:val="hybridMultilevel"/>
    <w:tmpl w:val="5C64F174"/>
    <w:lvl w:ilvl="0" w:tplc="E9AAA286">
      <w:start w:val="1"/>
      <w:numFmt w:val="decimal"/>
      <w:lvlText w:val="%1."/>
      <w:lvlJc w:val="left"/>
      <w:pPr>
        <w:tabs>
          <w:tab w:val="num" w:pos="540"/>
        </w:tabs>
        <w:ind w:left="540" w:hanging="360"/>
      </w:pPr>
      <w:rPr>
        <w:rFonts w:ascii="Times New Roman" w:hAnsi="Times New Roman" w:cs="Times New Roman" w:hint="default"/>
        <w:sz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6BDC24AC"/>
    <w:multiLevelType w:val="hybridMultilevel"/>
    <w:tmpl w:val="A1DCE76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6E7424F4"/>
    <w:multiLevelType w:val="hybridMultilevel"/>
    <w:tmpl w:val="8F6E1BC6"/>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72C36EF0"/>
    <w:multiLevelType w:val="hybridMultilevel"/>
    <w:tmpl w:val="3FE46136"/>
    <w:lvl w:ilvl="0" w:tplc="D7E8730C">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73426B1C"/>
    <w:multiLevelType w:val="hybridMultilevel"/>
    <w:tmpl w:val="B652EACA"/>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86E7612"/>
    <w:multiLevelType w:val="hybridMultilevel"/>
    <w:tmpl w:val="BA5CD89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9">
    <w:nsid w:val="78A479B2"/>
    <w:multiLevelType w:val="singleLevel"/>
    <w:tmpl w:val="AC6418C8"/>
    <w:lvl w:ilvl="0">
      <w:start w:val="1"/>
      <w:numFmt w:val="decimal"/>
      <w:lvlText w:val="%1)"/>
      <w:lvlJc w:val="left"/>
      <w:pPr>
        <w:tabs>
          <w:tab w:val="num" w:pos="360"/>
        </w:tabs>
        <w:ind w:left="360" w:hanging="360"/>
      </w:pPr>
      <w:rPr>
        <w:rFonts w:cs="Times New Roman" w:hint="default"/>
      </w:rPr>
    </w:lvl>
  </w:abstractNum>
  <w:abstractNum w:abstractNumId="40">
    <w:nsid w:val="78E70617"/>
    <w:multiLevelType w:val="hybridMultilevel"/>
    <w:tmpl w:val="44CA601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7F9C5240"/>
    <w:multiLevelType w:val="multilevel"/>
    <w:tmpl w:val="5A2265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5"/>
  </w:num>
  <w:num w:numId="2">
    <w:abstractNumId w:val="39"/>
  </w:num>
  <w:num w:numId="3">
    <w:abstractNumId w:val="6"/>
  </w:num>
  <w:num w:numId="4">
    <w:abstractNumId w:val="36"/>
  </w:num>
  <w:num w:numId="5">
    <w:abstractNumId w:val="4"/>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4"/>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7"/>
  </w:num>
  <w:num w:numId="12">
    <w:abstractNumId w:val="14"/>
  </w:num>
  <w:num w:numId="13">
    <w:abstractNumId w:val="31"/>
  </w:num>
  <w:num w:numId="14">
    <w:abstractNumId w:val="33"/>
  </w:num>
  <w:num w:numId="15">
    <w:abstractNumId w:val="19"/>
  </w:num>
  <w:num w:numId="16">
    <w:abstractNumId w:val="35"/>
  </w:num>
  <w:num w:numId="17">
    <w:abstractNumId w:val="40"/>
  </w:num>
  <w:num w:numId="18">
    <w:abstractNumId w:val="32"/>
  </w:num>
  <w:num w:numId="19">
    <w:abstractNumId w:val="2"/>
  </w:num>
  <w:num w:numId="20">
    <w:abstractNumId w:val="11"/>
  </w:num>
  <w:num w:numId="21">
    <w:abstractNumId w:val="3"/>
  </w:num>
  <w:num w:numId="22">
    <w:abstractNumId w:val="30"/>
  </w:num>
  <w:num w:numId="23">
    <w:abstractNumId w:val="24"/>
  </w:num>
  <w:num w:numId="24">
    <w:abstractNumId w:val="20"/>
  </w:num>
  <w:num w:numId="25">
    <w:abstractNumId w:val="21"/>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5"/>
    <w:lvlOverride w:ilvl="0">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7"/>
  </w:num>
  <w:num w:numId="32">
    <w:abstractNumId w:val="10"/>
  </w:num>
  <w:num w:numId="33">
    <w:abstractNumId w:val="17"/>
  </w:num>
  <w:num w:numId="34">
    <w:abstractNumId w:val="38"/>
  </w:num>
  <w:num w:numId="35">
    <w:abstractNumId w:val="15"/>
  </w:num>
  <w:num w:numId="36">
    <w:abstractNumId w:val="1"/>
  </w:num>
  <w:num w:numId="37">
    <w:abstractNumId w:val="28"/>
  </w:num>
  <w:num w:numId="38">
    <w:abstractNumId w:val="37"/>
  </w:num>
  <w:num w:numId="39">
    <w:abstractNumId w:val="18"/>
  </w:num>
  <w:num w:numId="40">
    <w:abstractNumId w:val="22"/>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8"/>
  </w:num>
  <w:num w:numId="4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hyphenationZone w:val="425"/>
  <w:drawingGridHorizontalSpacing w:val="120"/>
  <w:displayHorizontalDrawingGridEvery w:val="2"/>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70A7"/>
    <w:rsid w:val="00006F5F"/>
    <w:rsid w:val="00011F93"/>
    <w:rsid w:val="00012A76"/>
    <w:rsid w:val="000229E3"/>
    <w:rsid w:val="00024A6B"/>
    <w:rsid w:val="00025EA2"/>
    <w:rsid w:val="00026409"/>
    <w:rsid w:val="000332A2"/>
    <w:rsid w:val="00037129"/>
    <w:rsid w:val="00041060"/>
    <w:rsid w:val="000475DB"/>
    <w:rsid w:val="00047E6C"/>
    <w:rsid w:val="000548FA"/>
    <w:rsid w:val="0005498F"/>
    <w:rsid w:val="000561C7"/>
    <w:rsid w:val="00056516"/>
    <w:rsid w:val="00061C0D"/>
    <w:rsid w:val="00064763"/>
    <w:rsid w:val="00071F24"/>
    <w:rsid w:val="00072718"/>
    <w:rsid w:val="00073E23"/>
    <w:rsid w:val="00075A96"/>
    <w:rsid w:val="000854F0"/>
    <w:rsid w:val="000905DC"/>
    <w:rsid w:val="00090F76"/>
    <w:rsid w:val="000A6434"/>
    <w:rsid w:val="000A7337"/>
    <w:rsid w:val="000B488F"/>
    <w:rsid w:val="000B7B1D"/>
    <w:rsid w:val="000B7EEB"/>
    <w:rsid w:val="000C06DC"/>
    <w:rsid w:val="000C10CA"/>
    <w:rsid w:val="000C50F8"/>
    <w:rsid w:val="000D1A54"/>
    <w:rsid w:val="000D5558"/>
    <w:rsid w:val="000D6CA9"/>
    <w:rsid w:val="000E1D97"/>
    <w:rsid w:val="000E268A"/>
    <w:rsid w:val="000E3F6E"/>
    <w:rsid w:val="000E73BD"/>
    <w:rsid w:val="000F28F5"/>
    <w:rsid w:val="000F4625"/>
    <w:rsid w:val="00100AC8"/>
    <w:rsid w:val="0010363A"/>
    <w:rsid w:val="00107CB3"/>
    <w:rsid w:val="001137F3"/>
    <w:rsid w:val="00122DBA"/>
    <w:rsid w:val="00127DE8"/>
    <w:rsid w:val="00131949"/>
    <w:rsid w:val="00132ED2"/>
    <w:rsid w:val="00133A7C"/>
    <w:rsid w:val="001372CB"/>
    <w:rsid w:val="00140F93"/>
    <w:rsid w:val="001445A9"/>
    <w:rsid w:val="00144C11"/>
    <w:rsid w:val="00145CAF"/>
    <w:rsid w:val="00147032"/>
    <w:rsid w:val="00147A7F"/>
    <w:rsid w:val="001531FA"/>
    <w:rsid w:val="00153D9C"/>
    <w:rsid w:val="00156B57"/>
    <w:rsid w:val="00160EB8"/>
    <w:rsid w:val="00161856"/>
    <w:rsid w:val="00166045"/>
    <w:rsid w:val="0017036E"/>
    <w:rsid w:val="00172D67"/>
    <w:rsid w:val="00173785"/>
    <w:rsid w:val="00176EC3"/>
    <w:rsid w:val="0018007A"/>
    <w:rsid w:val="001917DC"/>
    <w:rsid w:val="001921A4"/>
    <w:rsid w:val="00197DEC"/>
    <w:rsid w:val="001B71CC"/>
    <w:rsid w:val="001C291D"/>
    <w:rsid w:val="001D4F6C"/>
    <w:rsid w:val="001E1D68"/>
    <w:rsid w:val="001E2000"/>
    <w:rsid w:val="001F2EAD"/>
    <w:rsid w:val="001F361A"/>
    <w:rsid w:val="001F5E74"/>
    <w:rsid w:val="00202BCE"/>
    <w:rsid w:val="002209C7"/>
    <w:rsid w:val="002336A7"/>
    <w:rsid w:val="00240E04"/>
    <w:rsid w:val="00244C86"/>
    <w:rsid w:val="00251376"/>
    <w:rsid w:val="00252EA2"/>
    <w:rsid w:val="00262F48"/>
    <w:rsid w:val="00266E6E"/>
    <w:rsid w:val="0027014A"/>
    <w:rsid w:val="002823AF"/>
    <w:rsid w:val="0028515B"/>
    <w:rsid w:val="00296414"/>
    <w:rsid w:val="002A1951"/>
    <w:rsid w:val="002A3208"/>
    <w:rsid w:val="002A3A3C"/>
    <w:rsid w:val="002A4713"/>
    <w:rsid w:val="002B00B7"/>
    <w:rsid w:val="002B7D6A"/>
    <w:rsid w:val="002C27D8"/>
    <w:rsid w:val="002C289A"/>
    <w:rsid w:val="002D4FF0"/>
    <w:rsid w:val="002D7A6F"/>
    <w:rsid w:val="002E2C08"/>
    <w:rsid w:val="002E5BF3"/>
    <w:rsid w:val="002F39B0"/>
    <w:rsid w:val="002F434E"/>
    <w:rsid w:val="00322C6A"/>
    <w:rsid w:val="00324A43"/>
    <w:rsid w:val="003331EA"/>
    <w:rsid w:val="0033709C"/>
    <w:rsid w:val="0034169C"/>
    <w:rsid w:val="00341A12"/>
    <w:rsid w:val="00344E27"/>
    <w:rsid w:val="00352853"/>
    <w:rsid w:val="0035448F"/>
    <w:rsid w:val="00356986"/>
    <w:rsid w:val="00357E85"/>
    <w:rsid w:val="003610C7"/>
    <w:rsid w:val="00363C37"/>
    <w:rsid w:val="00367C33"/>
    <w:rsid w:val="00371A31"/>
    <w:rsid w:val="00372EE1"/>
    <w:rsid w:val="00375040"/>
    <w:rsid w:val="00380818"/>
    <w:rsid w:val="00380906"/>
    <w:rsid w:val="00380991"/>
    <w:rsid w:val="00387587"/>
    <w:rsid w:val="00387E65"/>
    <w:rsid w:val="00393AF1"/>
    <w:rsid w:val="003A3681"/>
    <w:rsid w:val="003A7C6A"/>
    <w:rsid w:val="003B12A7"/>
    <w:rsid w:val="003B18D5"/>
    <w:rsid w:val="003C30A1"/>
    <w:rsid w:val="003C5406"/>
    <w:rsid w:val="003C7BFE"/>
    <w:rsid w:val="003D0B60"/>
    <w:rsid w:val="003E1A1B"/>
    <w:rsid w:val="003E72BD"/>
    <w:rsid w:val="003F0274"/>
    <w:rsid w:val="003F0498"/>
    <w:rsid w:val="003F7528"/>
    <w:rsid w:val="00406D95"/>
    <w:rsid w:val="00413A84"/>
    <w:rsid w:val="00415992"/>
    <w:rsid w:val="0042204F"/>
    <w:rsid w:val="004236DF"/>
    <w:rsid w:val="00424035"/>
    <w:rsid w:val="00425542"/>
    <w:rsid w:val="00426807"/>
    <w:rsid w:val="004320F2"/>
    <w:rsid w:val="004321B8"/>
    <w:rsid w:val="004354BB"/>
    <w:rsid w:val="0043767C"/>
    <w:rsid w:val="00437D7C"/>
    <w:rsid w:val="00441525"/>
    <w:rsid w:val="004476FD"/>
    <w:rsid w:val="004610DB"/>
    <w:rsid w:val="00463A3F"/>
    <w:rsid w:val="004671B2"/>
    <w:rsid w:val="00471E70"/>
    <w:rsid w:val="00476A4D"/>
    <w:rsid w:val="004810C8"/>
    <w:rsid w:val="004834E4"/>
    <w:rsid w:val="00490353"/>
    <w:rsid w:val="00491C61"/>
    <w:rsid w:val="004A0562"/>
    <w:rsid w:val="004A33FE"/>
    <w:rsid w:val="004A5B41"/>
    <w:rsid w:val="004B0ADA"/>
    <w:rsid w:val="004B582D"/>
    <w:rsid w:val="004C1922"/>
    <w:rsid w:val="004D0D91"/>
    <w:rsid w:val="004E40E7"/>
    <w:rsid w:val="004E5CD3"/>
    <w:rsid w:val="004F0EAC"/>
    <w:rsid w:val="004F3E79"/>
    <w:rsid w:val="00503008"/>
    <w:rsid w:val="00505224"/>
    <w:rsid w:val="00515498"/>
    <w:rsid w:val="00517AA0"/>
    <w:rsid w:val="00521C1F"/>
    <w:rsid w:val="005220CB"/>
    <w:rsid w:val="0052289F"/>
    <w:rsid w:val="005352D5"/>
    <w:rsid w:val="005374C5"/>
    <w:rsid w:val="0053788F"/>
    <w:rsid w:val="00537FF9"/>
    <w:rsid w:val="00550F93"/>
    <w:rsid w:val="00571A05"/>
    <w:rsid w:val="00581C09"/>
    <w:rsid w:val="005875F5"/>
    <w:rsid w:val="00595B74"/>
    <w:rsid w:val="00596E72"/>
    <w:rsid w:val="005A4FC2"/>
    <w:rsid w:val="005B7258"/>
    <w:rsid w:val="005C49DF"/>
    <w:rsid w:val="005C4BC9"/>
    <w:rsid w:val="005C50D5"/>
    <w:rsid w:val="005D3147"/>
    <w:rsid w:val="005E2069"/>
    <w:rsid w:val="005E34DA"/>
    <w:rsid w:val="005E4EDA"/>
    <w:rsid w:val="005E5DD2"/>
    <w:rsid w:val="005F1E37"/>
    <w:rsid w:val="00600120"/>
    <w:rsid w:val="00605B51"/>
    <w:rsid w:val="00606516"/>
    <w:rsid w:val="00607263"/>
    <w:rsid w:val="00607D98"/>
    <w:rsid w:val="00611602"/>
    <w:rsid w:val="00614745"/>
    <w:rsid w:val="00614F50"/>
    <w:rsid w:val="0062040D"/>
    <w:rsid w:val="00624FE5"/>
    <w:rsid w:val="00632EF0"/>
    <w:rsid w:val="0064341B"/>
    <w:rsid w:val="0064451C"/>
    <w:rsid w:val="00651A17"/>
    <w:rsid w:val="00655511"/>
    <w:rsid w:val="00660844"/>
    <w:rsid w:val="00660C4C"/>
    <w:rsid w:val="00663D32"/>
    <w:rsid w:val="00664EF0"/>
    <w:rsid w:val="006654B0"/>
    <w:rsid w:val="00667DB9"/>
    <w:rsid w:val="00671A2F"/>
    <w:rsid w:val="00676991"/>
    <w:rsid w:val="00684451"/>
    <w:rsid w:val="006853DF"/>
    <w:rsid w:val="006B0500"/>
    <w:rsid w:val="006B6DA7"/>
    <w:rsid w:val="006C151C"/>
    <w:rsid w:val="006D212A"/>
    <w:rsid w:val="006D2CAD"/>
    <w:rsid w:val="006E6B4F"/>
    <w:rsid w:val="006F35BE"/>
    <w:rsid w:val="006F6023"/>
    <w:rsid w:val="00704CC3"/>
    <w:rsid w:val="0070785E"/>
    <w:rsid w:val="00721968"/>
    <w:rsid w:val="007222DB"/>
    <w:rsid w:val="0072697E"/>
    <w:rsid w:val="00727603"/>
    <w:rsid w:val="00727A6D"/>
    <w:rsid w:val="00731AAB"/>
    <w:rsid w:val="00734769"/>
    <w:rsid w:val="007359BB"/>
    <w:rsid w:val="00741359"/>
    <w:rsid w:val="007446E0"/>
    <w:rsid w:val="00750A56"/>
    <w:rsid w:val="007550F3"/>
    <w:rsid w:val="00761FFD"/>
    <w:rsid w:val="0076422E"/>
    <w:rsid w:val="0077137A"/>
    <w:rsid w:val="00775F4A"/>
    <w:rsid w:val="00776778"/>
    <w:rsid w:val="007771CC"/>
    <w:rsid w:val="007779BB"/>
    <w:rsid w:val="00780DC8"/>
    <w:rsid w:val="00784F7A"/>
    <w:rsid w:val="00791CAE"/>
    <w:rsid w:val="00791CFB"/>
    <w:rsid w:val="00793C45"/>
    <w:rsid w:val="007944D1"/>
    <w:rsid w:val="00796293"/>
    <w:rsid w:val="007976F9"/>
    <w:rsid w:val="007A1E79"/>
    <w:rsid w:val="007A2F9A"/>
    <w:rsid w:val="007A3454"/>
    <w:rsid w:val="007A513B"/>
    <w:rsid w:val="007A567A"/>
    <w:rsid w:val="007A782A"/>
    <w:rsid w:val="007B7FEE"/>
    <w:rsid w:val="007C21DD"/>
    <w:rsid w:val="007C5C89"/>
    <w:rsid w:val="007C65E0"/>
    <w:rsid w:val="007D4E99"/>
    <w:rsid w:val="007E16EE"/>
    <w:rsid w:val="007E5862"/>
    <w:rsid w:val="007E786F"/>
    <w:rsid w:val="007F2FE7"/>
    <w:rsid w:val="0080116A"/>
    <w:rsid w:val="008070EF"/>
    <w:rsid w:val="0080760F"/>
    <w:rsid w:val="008152F8"/>
    <w:rsid w:val="00817D4C"/>
    <w:rsid w:val="008245B6"/>
    <w:rsid w:val="00833F69"/>
    <w:rsid w:val="00834125"/>
    <w:rsid w:val="00834CCF"/>
    <w:rsid w:val="00834DC1"/>
    <w:rsid w:val="00836A05"/>
    <w:rsid w:val="00837A50"/>
    <w:rsid w:val="00840833"/>
    <w:rsid w:val="00842356"/>
    <w:rsid w:val="00843A9D"/>
    <w:rsid w:val="008463E7"/>
    <w:rsid w:val="008522EC"/>
    <w:rsid w:val="00853256"/>
    <w:rsid w:val="00855216"/>
    <w:rsid w:val="00855EEA"/>
    <w:rsid w:val="00857852"/>
    <w:rsid w:val="008602D8"/>
    <w:rsid w:val="00862964"/>
    <w:rsid w:val="00863B77"/>
    <w:rsid w:val="00866EBD"/>
    <w:rsid w:val="00867A93"/>
    <w:rsid w:val="00872299"/>
    <w:rsid w:val="00874E21"/>
    <w:rsid w:val="008814B4"/>
    <w:rsid w:val="00884377"/>
    <w:rsid w:val="008862CE"/>
    <w:rsid w:val="00887364"/>
    <w:rsid w:val="008877CD"/>
    <w:rsid w:val="00887DAF"/>
    <w:rsid w:val="008930ED"/>
    <w:rsid w:val="00894BC6"/>
    <w:rsid w:val="00895E1C"/>
    <w:rsid w:val="00897E9E"/>
    <w:rsid w:val="008A13D2"/>
    <w:rsid w:val="008A1604"/>
    <w:rsid w:val="008A6221"/>
    <w:rsid w:val="008A644A"/>
    <w:rsid w:val="008B381B"/>
    <w:rsid w:val="008C3ADD"/>
    <w:rsid w:val="008C3AF0"/>
    <w:rsid w:val="008C3ECD"/>
    <w:rsid w:val="008D0558"/>
    <w:rsid w:val="008D41F2"/>
    <w:rsid w:val="008D5C8D"/>
    <w:rsid w:val="008E2189"/>
    <w:rsid w:val="008E3E69"/>
    <w:rsid w:val="0090637C"/>
    <w:rsid w:val="009139CF"/>
    <w:rsid w:val="00914B11"/>
    <w:rsid w:val="00922BE4"/>
    <w:rsid w:val="00925804"/>
    <w:rsid w:val="009265F8"/>
    <w:rsid w:val="00927175"/>
    <w:rsid w:val="009360AB"/>
    <w:rsid w:val="00953B9F"/>
    <w:rsid w:val="00955138"/>
    <w:rsid w:val="00955DCC"/>
    <w:rsid w:val="009577BA"/>
    <w:rsid w:val="009608C6"/>
    <w:rsid w:val="00961517"/>
    <w:rsid w:val="00962C36"/>
    <w:rsid w:val="0096459B"/>
    <w:rsid w:val="009669CE"/>
    <w:rsid w:val="0097230D"/>
    <w:rsid w:val="00973ACD"/>
    <w:rsid w:val="009755A7"/>
    <w:rsid w:val="00977917"/>
    <w:rsid w:val="00986ADB"/>
    <w:rsid w:val="00994931"/>
    <w:rsid w:val="009A1A3D"/>
    <w:rsid w:val="009A3321"/>
    <w:rsid w:val="009B0A2E"/>
    <w:rsid w:val="009B2BB7"/>
    <w:rsid w:val="009B4C0E"/>
    <w:rsid w:val="009D1C1E"/>
    <w:rsid w:val="009D2712"/>
    <w:rsid w:val="009D3F3E"/>
    <w:rsid w:val="009D55F5"/>
    <w:rsid w:val="009D5B12"/>
    <w:rsid w:val="009D79F0"/>
    <w:rsid w:val="009E061A"/>
    <w:rsid w:val="009E7F81"/>
    <w:rsid w:val="009F3E6B"/>
    <w:rsid w:val="00A06453"/>
    <w:rsid w:val="00A06D82"/>
    <w:rsid w:val="00A11675"/>
    <w:rsid w:val="00A151C3"/>
    <w:rsid w:val="00A166D8"/>
    <w:rsid w:val="00A16EEB"/>
    <w:rsid w:val="00A25364"/>
    <w:rsid w:val="00A32D4B"/>
    <w:rsid w:val="00A34F43"/>
    <w:rsid w:val="00A354BC"/>
    <w:rsid w:val="00A36975"/>
    <w:rsid w:val="00A416A9"/>
    <w:rsid w:val="00A443F7"/>
    <w:rsid w:val="00A51CE7"/>
    <w:rsid w:val="00A541DB"/>
    <w:rsid w:val="00A549C6"/>
    <w:rsid w:val="00A57B18"/>
    <w:rsid w:val="00A633E5"/>
    <w:rsid w:val="00A65186"/>
    <w:rsid w:val="00A66FBE"/>
    <w:rsid w:val="00A70B75"/>
    <w:rsid w:val="00A914A7"/>
    <w:rsid w:val="00A91C69"/>
    <w:rsid w:val="00A940A3"/>
    <w:rsid w:val="00A94D6C"/>
    <w:rsid w:val="00A979B8"/>
    <w:rsid w:val="00AA76C8"/>
    <w:rsid w:val="00AB1990"/>
    <w:rsid w:val="00AB34E9"/>
    <w:rsid w:val="00AC5A2B"/>
    <w:rsid w:val="00AC75D8"/>
    <w:rsid w:val="00AD5127"/>
    <w:rsid w:val="00AD66E1"/>
    <w:rsid w:val="00AD7E18"/>
    <w:rsid w:val="00AE0C4C"/>
    <w:rsid w:val="00AE4445"/>
    <w:rsid w:val="00AE57F4"/>
    <w:rsid w:val="00AF752E"/>
    <w:rsid w:val="00AF759E"/>
    <w:rsid w:val="00B000FF"/>
    <w:rsid w:val="00B02B04"/>
    <w:rsid w:val="00B1247F"/>
    <w:rsid w:val="00B13852"/>
    <w:rsid w:val="00B1408F"/>
    <w:rsid w:val="00B16B02"/>
    <w:rsid w:val="00B20FEB"/>
    <w:rsid w:val="00B24C2C"/>
    <w:rsid w:val="00B320F4"/>
    <w:rsid w:val="00B441F2"/>
    <w:rsid w:val="00B454A9"/>
    <w:rsid w:val="00B564D1"/>
    <w:rsid w:val="00B60777"/>
    <w:rsid w:val="00B656AA"/>
    <w:rsid w:val="00B81E78"/>
    <w:rsid w:val="00B93857"/>
    <w:rsid w:val="00B95EF4"/>
    <w:rsid w:val="00BA28C5"/>
    <w:rsid w:val="00BA3564"/>
    <w:rsid w:val="00BA457E"/>
    <w:rsid w:val="00BA65F9"/>
    <w:rsid w:val="00BB159E"/>
    <w:rsid w:val="00BB3692"/>
    <w:rsid w:val="00BB3FD6"/>
    <w:rsid w:val="00BB478C"/>
    <w:rsid w:val="00BB50B6"/>
    <w:rsid w:val="00BC12D9"/>
    <w:rsid w:val="00BD46C6"/>
    <w:rsid w:val="00BD5809"/>
    <w:rsid w:val="00BD5971"/>
    <w:rsid w:val="00BE0A6C"/>
    <w:rsid w:val="00BE163D"/>
    <w:rsid w:val="00BE223B"/>
    <w:rsid w:val="00BE2521"/>
    <w:rsid w:val="00BF4896"/>
    <w:rsid w:val="00BF7874"/>
    <w:rsid w:val="00C004D3"/>
    <w:rsid w:val="00C0091B"/>
    <w:rsid w:val="00C02D02"/>
    <w:rsid w:val="00C07E4D"/>
    <w:rsid w:val="00C10FC5"/>
    <w:rsid w:val="00C134AF"/>
    <w:rsid w:val="00C17FBA"/>
    <w:rsid w:val="00C22D55"/>
    <w:rsid w:val="00C247B1"/>
    <w:rsid w:val="00C30251"/>
    <w:rsid w:val="00C30B72"/>
    <w:rsid w:val="00C31F20"/>
    <w:rsid w:val="00C342F9"/>
    <w:rsid w:val="00C446AF"/>
    <w:rsid w:val="00C50FE1"/>
    <w:rsid w:val="00C5274E"/>
    <w:rsid w:val="00C5499F"/>
    <w:rsid w:val="00C55457"/>
    <w:rsid w:val="00C570A7"/>
    <w:rsid w:val="00C613D3"/>
    <w:rsid w:val="00C629F9"/>
    <w:rsid w:val="00C669B9"/>
    <w:rsid w:val="00C714DF"/>
    <w:rsid w:val="00C72386"/>
    <w:rsid w:val="00C84526"/>
    <w:rsid w:val="00C84DC2"/>
    <w:rsid w:val="00C86BA3"/>
    <w:rsid w:val="00C9284B"/>
    <w:rsid w:val="00C93432"/>
    <w:rsid w:val="00C9551B"/>
    <w:rsid w:val="00CA2B01"/>
    <w:rsid w:val="00CA5E58"/>
    <w:rsid w:val="00CC3426"/>
    <w:rsid w:val="00CD229B"/>
    <w:rsid w:val="00CD4296"/>
    <w:rsid w:val="00CD4DFF"/>
    <w:rsid w:val="00CD7C16"/>
    <w:rsid w:val="00CE47C2"/>
    <w:rsid w:val="00CE621A"/>
    <w:rsid w:val="00CF0CE2"/>
    <w:rsid w:val="00CF2B4C"/>
    <w:rsid w:val="00CF3452"/>
    <w:rsid w:val="00CF57E4"/>
    <w:rsid w:val="00CF6F88"/>
    <w:rsid w:val="00D007DF"/>
    <w:rsid w:val="00D22801"/>
    <w:rsid w:val="00D26393"/>
    <w:rsid w:val="00D27666"/>
    <w:rsid w:val="00D31FE2"/>
    <w:rsid w:val="00D3452E"/>
    <w:rsid w:val="00D37A1F"/>
    <w:rsid w:val="00D46C9A"/>
    <w:rsid w:val="00D476B5"/>
    <w:rsid w:val="00D607F6"/>
    <w:rsid w:val="00D60C74"/>
    <w:rsid w:val="00D6389F"/>
    <w:rsid w:val="00D669FC"/>
    <w:rsid w:val="00D70E9C"/>
    <w:rsid w:val="00D724E7"/>
    <w:rsid w:val="00D76FD8"/>
    <w:rsid w:val="00D77576"/>
    <w:rsid w:val="00D87EBC"/>
    <w:rsid w:val="00D96F2F"/>
    <w:rsid w:val="00DA137E"/>
    <w:rsid w:val="00DA5334"/>
    <w:rsid w:val="00DA5FF9"/>
    <w:rsid w:val="00DB00AA"/>
    <w:rsid w:val="00DB3224"/>
    <w:rsid w:val="00DB6407"/>
    <w:rsid w:val="00DC0C58"/>
    <w:rsid w:val="00DC1854"/>
    <w:rsid w:val="00DC5AD6"/>
    <w:rsid w:val="00DD2BD4"/>
    <w:rsid w:val="00DD3DBB"/>
    <w:rsid w:val="00DE367C"/>
    <w:rsid w:val="00DE50E8"/>
    <w:rsid w:val="00DF29A6"/>
    <w:rsid w:val="00E03BE0"/>
    <w:rsid w:val="00E20412"/>
    <w:rsid w:val="00E21D62"/>
    <w:rsid w:val="00E23423"/>
    <w:rsid w:val="00E248B2"/>
    <w:rsid w:val="00E27773"/>
    <w:rsid w:val="00E363F6"/>
    <w:rsid w:val="00E4170C"/>
    <w:rsid w:val="00E5493F"/>
    <w:rsid w:val="00E5752C"/>
    <w:rsid w:val="00E57D51"/>
    <w:rsid w:val="00E602B3"/>
    <w:rsid w:val="00E67C4B"/>
    <w:rsid w:val="00E71E5A"/>
    <w:rsid w:val="00E7217C"/>
    <w:rsid w:val="00E80A4A"/>
    <w:rsid w:val="00E8351D"/>
    <w:rsid w:val="00E85144"/>
    <w:rsid w:val="00E95CE0"/>
    <w:rsid w:val="00E960A8"/>
    <w:rsid w:val="00EA4B25"/>
    <w:rsid w:val="00EB4A6E"/>
    <w:rsid w:val="00EC3410"/>
    <w:rsid w:val="00EC5B01"/>
    <w:rsid w:val="00EC6827"/>
    <w:rsid w:val="00ED29F6"/>
    <w:rsid w:val="00ED3EF0"/>
    <w:rsid w:val="00ED4180"/>
    <w:rsid w:val="00EE3D68"/>
    <w:rsid w:val="00EF277C"/>
    <w:rsid w:val="00F1500F"/>
    <w:rsid w:val="00F235E5"/>
    <w:rsid w:val="00F35D89"/>
    <w:rsid w:val="00F37D1E"/>
    <w:rsid w:val="00F44041"/>
    <w:rsid w:val="00F448E8"/>
    <w:rsid w:val="00F52431"/>
    <w:rsid w:val="00F53ABC"/>
    <w:rsid w:val="00F560E5"/>
    <w:rsid w:val="00F63DA6"/>
    <w:rsid w:val="00F6502B"/>
    <w:rsid w:val="00F66ABB"/>
    <w:rsid w:val="00F66F6F"/>
    <w:rsid w:val="00F66FCA"/>
    <w:rsid w:val="00F705B3"/>
    <w:rsid w:val="00F713BD"/>
    <w:rsid w:val="00F73E85"/>
    <w:rsid w:val="00F8220E"/>
    <w:rsid w:val="00F8427C"/>
    <w:rsid w:val="00F8533C"/>
    <w:rsid w:val="00F8655F"/>
    <w:rsid w:val="00F92B9F"/>
    <w:rsid w:val="00F97FB2"/>
    <w:rsid w:val="00FA6979"/>
    <w:rsid w:val="00FD5088"/>
    <w:rsid w:val="00FD69E8"/>
    <w:rsid w:val="00FD72EF"/>
    <w:rsid w:val="00FE7063"/>
    <w:rsid w:val="00FE7793"/>
    <w:rsid w:val="00FE77EC"/>
    <w:rsid w:val="00FE78D3"/>
    <w:rsid w:val="00FF3978"/>
    <w:rsid w:val="00FF5308"/>
    <w:rsid w:val="00FF5D4B"/>
    <w:rsid w:val="00FF6E4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95B74"/>
    <w:rPr>
      <w:sz w:val="24"/>
      <w:szCs w:val="24"/>
    </w:rPr>
  </w:style>
  <w:style w:type="paragraph" w:styleId="Heading1">
    <w:name w:val="heading 1"/>
    <w:basedOn w:val="Normal"/>
    <w:next w:val="Normal"/>
    <w:link w:val="Heading1Char"/>
    <w:uiPriority w:val="99"/>
    <w:qFormat/>
    <w:rsid w:val="00595B74"/>
    <w:pPr>
      <w:keepNext/>
      <w:jc w:val="both"/>
      <w:outlineLvl w:val="0"/>
    </w:pPr>
    <w:rPr>
      <w:rFonts w:ascii="Cambria"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D0D91"/>
    <w:rPr>
      <w:rFonts w:ascii="Cambria" w:hAnsi="Cambria" w:cs="Times New Roman"/>
      <w:b/>
      <w:kern w:val="32"/>
      <w:sz w:val="32"/>
    </w:rPr>
  </w:style>
  <w:style w:type="paragraph" w:styleId="BodyText">
    <w:name w:val="Body Text"/>
    <w:basedOn w:val="Normal"/>
    <w:link w:val="BodyTextChar"/>
    <w:uiPriority w:val="99"/>
    <w:rsid w:val="00595B74"/>
    <w:pPr>
      <w:jc w:val="center"/>
    </w:pPr>
  </w:style>
  <w:style w:type="character" w:customStyle="1" w:styleId="BodyTextChar">
    <w:name w:val="Body Text Char"/>
    <w:basedOn w:val="DefaultParagraphFont"/>
    <w:link w:val="BodyText"/>
    <w:uiPriority w:val="99"/>
    <w:semiHidden/>
    <w:locked/>
    <w:rsid w:val="004D0D91"/>
    <w:rPr>
      <w:rFonts w:cs="Times New Roman"/>
      <w:sz w:val="24"/>
    </w:rPr>
  </w:style>
  <w:style w:type="paragraph" w:styleId="Title">
    <w:name w:val="Title"/>
    <w:basedOn w:val="Normal"/>
    <w:link w:val="TitleChar"/>
    <w:uiPriority w:val="99"/>
    <w:qFormat/>
    <w:rsid w:val="00595B74"/>
    <w:pPr>
      <w:spacing w:line="360" w:lineRule="auto"/>
      <w:jc w:val="center"/>
    </w:pPr>
    <w:rPr>
      <w:rFonts w:ascii="Cambria" w:hAnsi="Cambria"/>
      <w:b/>
      <w:bCs/>
      <w:kern w:val="28"/>
      <w:sz w:val="32"/>
      <w:szCs w:val="32"/>
    </w:rPr>
  </w:style>
  <w:style w:type="character" w:customStyle="1" w:styleId="TitleChar">
    <w:name w:val="Title Char"/>
    <w:basedOn w:val="DefaultParagraphFont"/>
    <w:link w:val="Title"/>
    <w:uiPriority w:val="99"/>
    <w:locked/>
    <w:rsid w:val="004D0D91"/>
    <w:rPr>
      <w:rFonts w:ascii="Cambria" w:hAnsi="Cambria" w:cs="Times New Roman"/>
      <w:b/>
      <w:kern w:val="28"/>
      <w:sz w:val="32"/>
    </w:rPr>
  </w:style>
  <w:style w:type="paragraph" w:styleId="Subtitle">
    <w:name w:val="Subtitle"/>
    <w:basedOn w:val="Normal"/>
    <w:link w:val="SubtitleChar"/>
    <w:uiPriority w:val="99"/>
    <w:qFormat/>
    <w:rsid w:val="00595B74"/>
    <w:pPr>
      <w:spacing w:line="360" w:lineRule="auto"/>
      <w:jc w:val="center"/>
    </w:pPr>
    <w:rPr>
      <w:rFonts w:ascii="Cambria" w:hAnsi="Cambria"/>
    </w:rPr>
  </w:style>
  <w:style w:type="character" w:customStyle="1" w:styleId="SubtitleChar">
    <w:name w:val="Subtitle Char"/>
    <w:basedOn w:val="DefaultParagraphFont"/>
    <w:link w:val="Subtitle"/>
    <w:uiPriority w:val="99"/>
    <w:locked/>
    <w:rsid w:val="004D0D91"/>
    <w:rPr>
      <w:rFonts w:ascii="Cambria" w:hAnsi="Cambria" w:cs="Times New Roman"/>
      <w:sz w:val="24"/>
    </w:rPr>
  </w:style>
  <w:style w:type="paragraph" w:styleId="BodyText2">
    <w:name w:val="Body Text 2"/>
    <w:basedOn w:val="Normal"/>
    <w:link w:val="BodyText2Char"/>
    <w:uiPriority w:val="99"/>
    <w:rsid w:val="00FE7063"/>
    <w:pPr>
      <w:spacing w:after="120" w:line="480" w:lineRule="auto"/>
    </w:pPr>
  </w:style>
  <w:style w:type="character" w:customStyle="1" w:styleId="BodyText2Char">
    <w:name w:val="Body Text 2 Char"/>
    <w:basedOn w:val="DefaultParagraphFont"/>
    <w:link w:val="BodyText2"/>
    <w:uiPriority w:val="99"/>
    <w:semiHidden/>
    <w:locked/>
    <w:rsid w:val="004D0D91"/>
    <w:rPr>
      <w:rFonts w:cs="Times New Roman"/>
      <w:sz w:val="24"/>
    </w:rPr>
  </w:style>
  <w:style w:type="paragraph" w:styleId="BalloonText">
    <w:name w:val="Balloon Text"/>
    <w:basedOn w:val="Normal"/>
    <w:link w:val="BalloonTextChar"/>
    <w:uiPriority w:val="99"/>
    <w:semiHidden/>
    <w:rsid w:val="004F3E79"/>
    <w:rPr>
      <w:sz w:val="2"/>
    </w:rPr>
  </w:style>
  <w:style w:type="character" w:customStyle="1" w:styleId="BalloonTextChar">
    <w:name w:val="Balloon Text Char"/>
    <w:basedOn w:val="DefaultParagraphFont"/>
    <w:link w:val="BalloonText"/>
    <w:uiPriority w:val="99"/>
    <w:semiHidden/>
    <w:locked/>
    <w:rsid w:val="004D0D91"/>
    <w:rPr>
      <w:rFonts w:cs="Times New Roman"/>
      <w:sz w:val="2"/>
    </w:rPr>
  </w:style>
  <w:style w:type="character" w:styleId="Hyperlink">
    <w:name w:val="Hyperlink"/>
    <w:basedOn w:val="DefaultParagraphFont"/>
    <w:uiPriority w:val="99"/>
    <w:rsid w:val="00CA2B01"/>
    <w:rPr>
      <w:rFonts w:cs="Times New Roman"/>
      <w:color w:val="0000FF"/>
      <w:u w:val="single"/>
    </w:rPr>
  </w:style>
  <w:style w:type="paragraph" w:styleId="ListParagraph">
    <w:name w:val="List Paragraph"/>
    <w:basedOn w:val="Normal"/>
    <w:uiPriority w:val="99"/>
    <w:qFormat/>
    <w:rsid w:val="00A11675"/>
    <w:pPr>
      <w:ind w:left="720"/>
      <w:contextualSpacing/>
    </w:pPr>
  </w:style>
  <w:style w:type="paragraph" w:styleId="NormalWeb">
    <w:name w:val="Normal (Web)"/>
    <w:basedOn w:val="Normal"/>
    <w:uiPriority w:val="99"/>
    <w:rsid w:val="008A644A"/>
    <w:pPr>
      <w:spacing w:before="100" w:beforeAutospacing="1" w:after="100" w:afterAutospacing="1"/>
    </w:pPr>
  </w:style>
  <w:style w:type="character" w:customStyle="1" w:styleId="apple-converted-space">
    <w:name w:val="apple-converted-space"/>
    <w:uiPriority w:val="99"/>
    <w:rsid w:val="008A644A"/>
  </w:style>
  <w:style w:type="character" w:styleId="CommentReference">
    <w:name w:val="annotation reference"/>
    <w:basedOn w:val="DefaultParagraphFont"/>
    <w:uiPriority w:val="99"/>
    <w:semiHidden/>
    <w:rsid w:val="00A443F7"/>
    <w:rPr>
      <w:rFonts w:cs="Times New Roman"/>
      <w:sz w:val="16"/>
    </w:rPr>
  </w:style>
  <w:style w:type="paragraph" w:styleId="CommentText">
    <w:name w:val="annotation text"/>
    <w:basedOn w:val="Normal"/>
    <w:link w:val="CommentTextChar"/>
    <w:uiPriority w:val="99"/>
    <w:semiHidden/>
    <w:rsid w:val="00A443F7"/>
    <w:rPr>
      <w:sz w:val="20"/>
      <w:szCs w:val="20"/>
    </w:rPr>
  </w:style>
  <w:style w:type="character" w:customStyle="1" w:styleId="CommentTextChar">
    <w:name w:val="Comment Text Char"/>
    <w:basedOn w:val="DefaultParagraphFont"/>
    <w:link w:val="CommentText"/>
    <w:uiPriority w:val="99"/>
    <w:semiHidden/>
    <w:locked/>
    <w:rsid w:val="00A443F7"/>
    <w:rPr>
      <w:rFonts w:cs="Times New Roman"/>
    </w:rPr>
  </w:style>
  <w:style w:type="paragraph" w:styleId="CommentSubject">
    <w:name w:val="annotation subject"/>
    <w:basedOn w:val="CommentText"/>
    <w:next w:val="CommentText"/>
    <w:link w:val="CommentSubjectChar"/>
    <w:uiPriority w:val="99"/>
    <w:semiHidden/>
    <w:rsid w:val="00A443F7"/>
    <w:rPr>
      <w:b/>
    </w:rPr>
  </w:style>
  <w:style w:type="character" w:customStyle="1" w:styleId="CommentSubjectChar">
    <w:name w:val="Comment Subject Char"/>
    <w:basedOn w:val="CommentTextChar"/>
    <w:link w:val="CommentSubject"/>
    <w:uiPriority w:val="99"/>
    <w:semiHidden/>
    <w:locked/>
    <w:rsid w:val="00A443F7"/>
    <w:rPr>
      <w:b/>
    </w:rPr>
  </w:style>
  <w:style w:type="paragraph" w:styleId="Revision">
    <w:name w:val="Revision"/>
    <w:hidden/>
    <w:uiPriority w:val="99"/>
    <w:semiHidden/>
    <w:rsid w:val="00F53ABC"/>
    <w:rPr>
      <w:sz w:val="24"/>
      <w:szCs w:val="24"/>
    </w:rPr>
  </w:style>
  <w:style w:type="character" w:customStyle="1" w:styleId="im">
    <w:name w:val="im"/>
    <w:basedOn w:val="DefaultParagraphFont"/>
    <w:uiPriority w:val="99"/>
    <w:rsid w:val="00380818"/>
    <w:rPr>
      <w:rFonts w:cs="Times New Roman"/>
    </w:rPr>
  </w:style>
</w:styles>
</file>

<file path=word/webSettings.xml><?xml version="1.0" encoding="utf-8"?>
<w:webSettings xmlns:r="http://schemas.openxmlformats.org/officeDocument/2006/relationships" xmlns:w="http://schemas.openxmlformats.org/wordprocessingml/2006/main">
  <w:divs>
    <w:div w:id="224876982">
      <w:marLeft w:val="0"/>
      <w:marRight w:val="0"/>
      <w:marTop w:val="0"/>
      <w:marBottom w:val="0"/>
      <w:divBdr>
        <w:top w:val="none" w:sz="0" w:space="0" w:color="auto"/>
        <w:left w:val="none" w:sz="0" w:space="0" w:color="auto"/>
        <w:bottom w:val="none" w:sz="0" w:space="0" w:color="auto"/>
        <w:right w:val="none" w:sz="0" w:space="0" w:color="auto"/>
      </w:divBdr>
    </w:div>
    <w:div w:id="224876983">
      <w:marLeft w:val="0"/>
      <w:marRight w:val="0"/>
      <w:marTop w:val="0"/>
      <w:marBottom w:val="0"/>
      <w:divBdr>
        <w:top w:val="none" w:sz="0" w:space="0" w:color="auto"/>
        <w:left w:val="none" w:sz="0" w:space="0" w:color="auto"/>
        <w:bottom w:val="none" w:sz="0" w:space="0" w:color="auto"/>
        <w:right w:val="none" w:sz="0" w:space="0" w:color="auto"/>
      </w:divBdr>
    </w:div>
    <w:div w:id="224876984">
      <w:marLeft w:val="0"/>
      <w:marRight w:val="0"/>
      <w:marTop w:val="0"/>
      <w:marBottom w:val="0"/>
      <w:divBdr>
        <w:top w:val="none" w:sz="0" w:space="0" w:color="auto"/>
        <w:left w:val="none" w:sz="0" w:space="0" w:color="auto"/>
        <w:bottom w:val="none" w:sz="0" w:space="0" w:color="auto"/>
        <w:right w:val="none" w:sz="0" w:space="0" w:color="auto"/>
      </w:divBdr>
    </w:div>
    <w:div w:id="224876985">
      <w:marLeft w:val="0"/>
      <w:marRight w:val="0"/>
      <w:marTop w:val="0"/>
      <w:marBottom w:val="0"/>
      <w:divBdr>
        <w:top w:val="none" w:sz="0" w:space="0" w:color="auto"/>
        <w:left w:val="none" w:sz="0" w:space="0" w:color="auto"/>
        <w:bottom w:val="none" w:sz="0" w:space="0" w:color="auto"/>
        <w:right w:val="none" w:sz="0" w:space="0" w:color="auto"/>
      </w:divBdr>
    </w:div>
    <w:div w:id="224876986">
      <w:marLeft w:val="0"/>
      <w:marRight w:val="0"/>
      <w:marTop w:val="0"/>
      <w:marBottom w:val="0"/>
      <w:divBdr>
        <w:top w:val="none" w:sz="0" w:space="0" w:color="auto"/>
        <w:left w:val="none" w:sz="0" w:space="0" w:color="auto"/>
        <w:bottom w:val="none" w:sz="0" w:space="0" w:color="auto"/>
        <w:right w:val="none" w:sz="0" w:space="0" w:color="auto"/>
      </w:divBdr>
    </w:div>
    <w:div w:id="224876987">
      <w:marLeft w:val="0"/>
      <w:marRight w:val="0"/>
      <w:marTop w:val="0"/>
      <w:marBottom w:val="0"/>
      <w:divBdr>
        <w:top w:val="none" w:sz="0" w:space="0" w:color="auto"/>
        <w:left w:val="none" w:sz="0" w:space="0" w:color="auto"/>
        <w:bottom w:val="none" w:sz="0" w:space="0" w:color="auto"/>
        <w:right w:val="none" w:sz="0" w:space="0" w:color="auto"/>
      </w:divBdr>
    </w:div>
    <w:div w:id="224876988">
      <w:marLeft w:val="0"/>
      <w:marRight w:val="0"/>
      <w:marTop w:val="0"/>
      <w:marBottom w:val="0"/>
      <w:divBdr>
        <w:top w:val="none" w:sz="0" w:space="0" w:color="auto"/>
        <w:left w:val="none" w:sz="0" w:space="0" w:color="auto"/>
        <w:bottom w:val="none" w:sz="0" w:space="0" w:color="auto"/>
        <w:right w:val="none" w:sz="0" w:space="0" w:color="auto"/>
      </w:divBdr>
    </w:div>
    <w:div w:id="224876989">
      <w:marLeft w:val="0"/>
      <w:marRight w:val="0"/>
      <w:marTop w:val="0"/>
      <w:marBottom w:val="0"/>
      <w:divBdr>
        <w:top w:val="none" w:sz="0" w:space="0" w:color="auto"/>
        <w:left w:val="none" w:sz="0" w:space="0" w:color="auto"/>
        <w:bottom w:val="none" w:sz="0" w:space="0" w:color="auto"/>
        <w:right w:val="none" w:sz="0" w:space="0" w:color="auto"/>
      </w:divBdr>
    </w:div>
    <w:div w:id="2248769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4</Pages>
  <Words>1962</Words>
  <Characters>11774</Characters>
  <Application>Microsoft Office Outlook</Application>
  <DocSecurity>0</DocSecurity>
  <Lines>0</Lines>
  <Paragraphs>0</Paragraphs>
  <ScaleCrop>false</ScaleCrop>
  <Company>Urząd m.st. Warszawy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Lorens Roman</dc:creator>
  <cp:keywords/>
  <dc:description/>
  <cp:lastModifiedBy>jrat</cp:lastModifiedBy>
  <cp:revision>3</cp:revision>
  <cp:lastPrinted>2026-05-11T12:05:00Z</cp:lastPrinted>
  <dcterms:created xsi:type="dcterms:W3CDTF">2026-05-11T10:16:00Z</dcterms:created>
  <dcterms:modified xsi:type="dcterms:W3CDTF">2026-05-11T12:23:00Z</dcterms:modified>
</cp:coreProperties>
</file>